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376"/>
        <w:gridCol w:w="3119"/>
      </w:tblGrid>
      <w:tr w:rsidR="00527D8F" w:rsidRPr="00504158" w14:paraId="2252CA69" w14:textId="77777777" w:rsidTr="00527D8F">
        <w:trPr>
          <w:trHeight w:val="561"/>
        </w:trPr>
        <w:tc>
          <w:tcPr>
            <w:tcW w:w="2376" w:type="dxa"/>
            <w:vAlign w:val="center"/>
          </w:tcPr>
          <w:p w14:paraId="2E054F65" w14:textId="77777777" w:rsidR="00527D8F" w:rsidRPr="004A60AB" w:rsidRDefault="00527D8F" w:rsidP="00527D8F">
            <w:pPr>
              <w:ind w:right="142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4A60AB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Fecha de Solicitud:</w:t>
            </w:r>
          </w:p>
          <w:p w14:paraId="5341406F" w14:textId="1CC3B18E" w:rsidR="00527D8F" w:rsidRPr="000650A9" w:rsidRDefault="00527D8F" w:rsidP="00527D8F">
            <w:pPr>
              <w:ind w:right="142"/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4A60AB">
              <w:rPr>
                <w:rFonts w:ascii="Arial" w:hAnsi="Arial" w:cs="Arial"/>
                <w:i/>
                <w:sz w:val="18"/>
                <w:szCs w:val="20"/>
              </w:rPr>
              <w:t>(</w:t>
            </w:r>
            <w:proofErr w:type="spellStart"/>
            <w:r w:rsidRPr="004A60AB">
              <w:rPr>
                <w:rFonts w:ascii="Arial" w:hAnsi="Arial" w:cs="Arial"/>
                <w:i/>
                <w:sz w:val="18"/>
                <w:szCs w:val="20"/>
              </w:rPr>
              <w:t>dd</w:t>
            </w:r>
            <w:proofErr w:type="spellEnd"/>
            <w:r w:rsidRPr="004A60AB">
              <w:rPr>
                <w:rFonts w:ascii="Arial" w:hAnsi="Arial" w:cs="Arial"/>
                <w:i/>
                <w:sz w:val="18"/>
                <w:szCs w:val="20"/>
              </w:rPr>
              <w:t>/mm/</w:t>
            </w:r>
            <w:proofErr w:type="spellStart"/>
            <w:r w:rsidRPr="004A60AB">
              <w:rPr>
                <w:rFonts w:ascii="Arial" w:hAnsi="Arial" w:cs="Arial"/>
                <w:i/>
                <w:sz w:val="18"/>
                <w:szCs w:val="20"/>
              </w:rPr>
              <w:t>aaaa</w:t>
            </w:r>
            <w:proofErr w:type="spellEnd"/>
            <w:r w:rsidRPr="004A60AB">
              <w:rPr>
                <w:rFonts w:ascii="Arial" w:hAnsi="Arial" w:cs="Arial"/>
                <w:i/>
                <w:sz w:val="18"/>
                <w:szCs w:val="20"/>
              </w:rPr>
              <w:t>)</w:t>
            </w:r>
          </w:p>
        </w:tc>
        <w:tc>
          <w:tcPr>
            <w:tcW w:w="3119" w:type="dxa"/>
            <w:vAlign w:val="center"/>
          </w:tcPr>
          <w:p w14:paraId="0951CDDA" w14:textId="1A7F6297" w:rsidR="00527D8F" w:rsidRPr="000650A9" w:rsidRDefault="00527D8F" w:rsidP="00527D8F">
            <w:pPr>
              <w:ind w:right="142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14:paraId="5D2BEA0C" w14:textId="77777777" w:rsidR="00F04B27" w:rsidRPr="00C61C2F" w:rsidRDefault="00F04B27" w:rsidP="00F04B27">
      <w:pPr>
        <w:pStyle w:val="Ttulo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textWrapping" w:clear="all"/>
      </w:r>
    </w:p>
    <w:p w14:paraId="78BEA845" w14:textId="77777777" w:rsidR="00F04B27" w:rsidRPr="00C61C2F" w:rsidRDefault="00F04B27" w:rsidP="00F04B27">
      <w:pPr>
        <w:pStyle w:val="Textoindependiente"/>
        <w:spacing w:line="240" w:lineRule="auto"/>
        <w:jc w:val="both"/>
        <w:rPr>
          <w:rFonts w:ascii="Arial" w:hAnsi="Arial" w:cs="Arial"/>
          <w:b w:val="0"/>
          <w:i w:val="0"/>
          <w:sz w:val="20"/>
          <w:szCs w:val="20"/>
        </w:rPr>
      </w:pPr>
      <w:r w:rsidRPr="00C61C2F">
        <w:rPr>
          <w:rFonts w:ascii="Arial" w:hAnsi="Arial" w:cs="Arial"/>
          <w:b w:val="0"/>
          <w:i w:val="0"/>
          <w:sz w:val="20"/>
          <w:szCs w:val="20"/>
        </w:rPr>
        <w:t>El objetivo de estas preguntas es facilitar al INDOCAL la información necesaria para:</w:t>
      </w:r>
    </w:p>
    <w:p w14:paraId="5107ADE2" w14:textId="77777777" w:rsidR="00F04B27" w:rsidRPr="00C61C2F" w:rsidRDefault="00F04B27" w:rsidP="00F04B27">
      <w:pPr>
        <w:pStyle w:val="Textoindependiente"/>
        <w:numPr>
          <w:ilvl w:val="0"/>
          <w:numId w:val="5"/>
        </w:numPr>
        <w:spacing w:before="40" w:line="240" w:lineRule="auto"/>
        <w:ind w:left="0" w:firstLine="0"/>
        <w:jc w:val="both"/>
        <w:rPr>
          <w:rFonts w:ascii="Arial" w:hAnsi="Arial" w:cs="Arial"/>
          <w:b w:val="0"/>
          <w:i w:val="0"/>
          <w:sz w:val="20"/>
          <w:szCs w:val="20"/>
        </w:rPr>
      </w:pPr>
      <w:r w:rsidRPr="00C61C2F">
        <w:rPr>
          <w:rFonts w:ascii="Arial" w:hAnsi="Arial" w:cs="Arial"/>
          <w:b w:val="0"/>
          <w:i w:val="0"/>
          <w:sz w:val="20"/>
          <w:szCs w:val="20"/>
        </w:rPr>
        <w:t>Determinar el tiempo aproximado para llevar a cabo el proceso completo de certificación.</w:t>
      </w:r>
    </w:p>
    <w:p w14:paraId="2EA68CAC" w14:textId="77777777" w:rsidR="00F04B27" w:rsidRPr="00C61C2F" w:rsidRDefault="00F04B27" w:rsidP="00F04B27">
      <w:pPr>
        <w:pStyle w:val="Textoindependiente"/>
        <w:numPr>
          <w:ilvl w:val="0"/>
          <w:numId w:val="5"/>
        </w:numPr>
        <w:spacing w:before="40" w:line="240" w:lineRule="auto"/>
        <w:ind w:left="0" w:firstLine="0"/>
        <w:jc w:val="both"/>
        <w:rPr>
          <w:rFonts w:ascii="Arial" w:hAnsi="Arial" w:cs="Arial"/>
          <w:b w:val="0"/>
          <w:i w:val="0"/>
          <w:sz w:val="20"/>
          <w:szCs w:val="20"/>
        </w:rPr>
      </w:pPr>
      <w:r w:rsidRPr="00C61C2F">
        <w:rPr>
          <w:rFonts w:ascii="Arial" w:hAnsi="Arial" w:cs="Arial"/>
          <w:b w:val="0"/>
          <w:i w:val="0"/>
          <w:sz w:val="20"/>
          <w:szCs w:val="20"/>
        </w:rPr>
        <w:t xml:space="preserve">Seleccionar </w:t>
      </w:r>
      <w:r>
        <w:rPr>
          <w:rFonts w:ascii="Arial" w:hAnsi="Arial" w:cs="Arial"/>
          <w:b w:val="0"/>
          <w:i w:val="0"/>
          <w:sz w:val="20"/>
          <w:szCs w:val="20"/>
        </w:rPr>
        <w:t>examinadores</w:t>
      </w:r>
      <w:r w:rsidRPr="00C61C2F">
        <w:rPr>
          <w:rFonts w:ascii="Arial" w:hAnsi="Arial" w:cs="Arial"/>
          <w:b w:val="0"/>
          <w:i w:val="0"/>
          <w:sz w:val="20"/>
          <w:szCs w:val="20"/>
        </w:rPr>
        <w:t xml:space="preserve"> con la competencia necesaria para efectuar la evaluación.</w:t>
      </w:r>
    </w:p>
    <w:p w14:paraId="466F6698" w14:textId="77777777" w:rsidR="00F04B27" w:rsidRDefault="00F04B27" w:rsidP="00F04B27">
      <w:pPr>
        <w:jc w:val="center"/>
        <w:rPr>
          <w:rFonts w:ascii="Arial" w:hAnsi="Arial" w:cs="Arial"/>
          <w:b/>
          <w:sz w:val="20"/>
          <w:szCs w:val="20"/>
          <w:lang w:val="es-ES_tradnl"/>
        </w:rPr>
      </w:pPr>
    </w:p>
    <w:p w14:paraId="3ABFB354" w14:textId="4C82DE1C" w:rsidR="00F04B27" w:rsidRPr="00527D8F" w:rsidRDefault="00F04B27" w:rsidP="00F04B27">
      <w:pPr>
        <w:jc w:val="both"/>
        <w:rPr>
          <w:rFonts w:ascii="Arial" w:hAnsi="Arial" w:cs="Arial"/>
          <w:b/>
          <w:sz w:val="20"/>
          <w:szCs w:val="20"/>
        </w:rPr>
      </w:pPr>
      <w:r w:rsidRPr="00C7356F">
        <w:rPr>
          <w:rFonts w:ascii="Arial" w:hAnsi="Arial" w:cs="Arial"/>
          <w:b/>
          <w:sz w:val="20"/>
          <w:szCs w:val="20"/>
          <w:lang w:val="es-ES_tradnl"/>
        </w:rPr>
        <w:t>INSTRUCCIONES DE LLENADO DE ESTA SOLICITUD:</w:t>
      </w:r>
      <w:r>
        <w:rPr>
          <w:rFonts w:ascii="Arial" w:hAnsi="Arial" w:cs="Arial"/>
          <w:b/>
          <w:sz w:val="20"/>
          <w:szCs w:val="20"/>
          <w:lang w:val="es-ES_tradnl"/>
        </w:rPr>
        <w:t xml:space="preserve"> FAVOR COMPLETAR LAS CASILLAS DE SELECCIÓN CON UNA “</w:t>
      </w:r>
      <w:r w:rsidRPr="004F03CA">
        <w:rPr>
          <w:rFonts w:ascii="Arial" w:hAnsi="Arial" w:cs="Arial"/>
          <w:sz w:val="20"/>
          <w:szCs w:val="20"/>
          <w:lang w:val="es-ES_tradnl"/>
        </w:rPr>
        <w:t>X</w:t>
      </w:r>
      <w:r>
        <w:rPr>
          <w:rFonts w:ascii="Arial" w:hAnsi="Arial" w:cs="Arial"/>
          <w:b/>
          <w:sz w:val="20"/>
          <w:szCs w:val="20"/>
          <w:lang w:val="es-ES_tradnl"/>
        </w:rPr>
        <w:t>”. L</w:t>
      </w:r>
      <w:r w:rsidR="0012674D">
        <w:rPr>
          <w:rFonts w:ascii="Arial" w:hAnsi="Arial" w:cs="Arial"/>
          <w:b/>
          <w:sz w:val="20"/>
          <w:szCs w:val="20"/>
          <w:lang w:val="es-ES_tradnl"/>
        </w:rPr>
        <w:t>O</w:t>
      </w:r>
      <w:r>
        <w:rPr>
          <w:rFonts w:ascii="Arial" w:hAnsi="Arial" w:cs="Arial"/>
          <w:b/>
          <w:sz w:val="20"/>
          <w:szCs w:val="20"/>
          <w:lang w:val="es-ES_tradnl"/>
        </w:rPr>
        <w:t>S CAMPOS QUE NO APLIQUEN A LOS FINES DE SU SOLICITUD DEBEN SER COMPLETADOS CON EL ACRÓNIMO “</w:t>
      </w:r>
      <w:r w:rsidRPr="004F03CA">
        <w:rPr>
          <w:rFonts w:ascii="Arial" w:hAnsi="Arial" w:cs="Arial"/>
          <w:sz w:val="20"/>
          <w:szCs w:val="20"/>
          <w:lang w:val="es-ES_tradnl"/>
        </w:rPr>
        <w:t>N</w:t>
      </w:r>
      <w:r w:rsidR="008D0AA9">
        <w:rPr>
          <w:rFonts w:ascii="Arial" w:hAnsi="Arial" w:cs="Arial"/>
          <w:sz w:val="20"/>
          <w:szCs w:val="20"/>
          <w:lang w:val="es-ES_tradnl"/>
        </w:rPr>
        <w:t>/</w:t>
      </w:r>
      <w:r w:rsidRPr="004F03CA">
        <w:rPr>
          <w:rFonts w:ascii="Arial" w:hAnsi="Arial" w:cs="Arial"/>
          <w:sz w:val="20"/>
          <w:szCs w:val="20"/>
          <w:lang w:val="es-ES_tradnl"/>
        </w:rPr>
        <w:t>A</w:t>
      </w:r>
      <w:r>
        <w:rPr>
          <w:rFonts w:ascii="Arial" w:hAnsi="Arial" w:cs="Arial"/>
          <w:b/>
          <w:sz w:val="20"/>
          <w:szCs w:val="20"/>
          <w:lang w:val="es-ES_tradnl"/>
        </w:rPr>
        <w:t>”. EL FORMULARIO ESTÁ DISEÑADO DE FORMA TAL QUE EL USUARIO PUEDA AMPLIAR LAS TABLAS Y MANEJAR EL TAMAÑO DE LAS CELDAS QUE CONFORMAN LAS MISMAS; SIN EMBARGO, SU ESTRUCTURA, ENTIENDASE LA CONFIGURACIÓN DE ESTAS, DEBE PERMANEC</w:t>
      </w:r>
      <w:r w:rsidR="00527D8F">
        <w:rPr>
          <w:rFonts w:ascii="Arial" w:hAnsi="Arial" w:cs="Arial"/>
          <w:b/>
          <w:sz w:val="20"/>
          <w:szCs w:val="20"/>
          <w:lang w:val="es-ES_tradnl"/>
        </w:rPr>
        <w:t xml:space="preserve">ER INALTERADA. FAVOR REMITIR A LOS </w:t>
      </w:r>
      <w:r>
        <w:rPr>
          <w:rFonts w:ascii="Arial" w:hAnsi="Arial" w:cs="Arial"/>
          <w:b/>
          <w:sz w:val="20"/>
          <w:szCs w:val="20"/>
          <w:lang w:val="es-ES_tradnl"/>
        </w:rPr>
        <w:t>CORREO</w:t>
      </w:r>
      <w:r w:rsidR="00527D8F">
        <w:rPr>
          <w:rFonts w:ascii="Arial" w:hAnsi="Arial" w:cs="Arial"/>
          <w:b/>
          <w:sz w:val="20"/>
          <w:szCs w:val="20"/>
          <w:lang w:val="es-ES_tradnl"/>
        </w:rPr>
        <w:t>S</w:t>
      </w:r>
      <w:r>
        <w:rPr>
          <w:rFonts w:ascii="Arial" w:hAnsi="Arial" w:cs="Arial"/>
          <w:b/>
          <w:sz w:val="20"/>
          <w:szCs w:val="20"/>
          <w:lang w:val="es-ES_tradnl"/>
        </w:rPr>
        <w:t xml:space="preserve"> </w:t>
      </w:r>
      <w:hyperlink r:id="rId8" w:history="1">
        <w:r w:rsidR="00527D8F" w:rsidRPr="00C56C26">
          <w:rPr>
            <w:rStyle w:val="Hipervnculo"/>
            <w:rFonts w:ascii="Arial" w:hAnsi="Arial" w:cs="Arial"/>
            <w:b/>
            <w:sz w:val="20"/>
            <w:szCs w:val="22"/>
            <w:lang w:val="es-ES_tradnl"/>
          </w:rPr>
          <w:t>decindocal</w:t>
        </w:r>
        <w:r w:rsidR="00527D8F" w:rsidRPr="00C56C26">
          <w:rPr>
            <w:rStyle w:val="Hipervnculo"/>
            <w:rFonts w:ascii="Arial" w:hAnsi="Arial" w:cs="Arial"/>
            <w:b/>
            <w:sz w:val="20"/>
            <w:szCs w:val="22"/>
          </w:rPr>
          <w:t>@indocal.gob.do</w:t>
        </w:r>
      </w:hyperlink>
      <w:r w:rsidR="00527D8F" w:rsidRPr="00C56C26">
        <w:rPr>
          <w:rStyle w:val="Hipervnculo"/>
          <w:rFonts w:ascii="Arial" w:hAnsi="Arial" w:cs="Arial"/>
          <w:b/>
          <w:sz w:val="20"/>
          <w:szCs w:val="22"/>
        </w:rPr>
        <w:t xml:space="preserve"> / servicioalcliente@indocal.gob.do</w:t>
      </w:r>
      <w:r w:rsidR="00527D8F" w:rsidRPr="00C56C26">
        <w:rPr>
          <w:rFonts w:ascii="Arial" w:hAnsi="Arial" w:cs="Arial"/>
          <w:b/>
          <w:sz w:val="20"/>
          <w:szCs w:val="22"/>
        </w:rPr>
        <w:t>.</w:t>
      </w:r>
    </w:p>
    <w:p w14:paraId="674F7CBF" w14:textId="77777777" w:rsidR="00F04B27" w:rsidRPr="00C7356F" w:rsidRDefault="00F04B27" w:rsidP="00F04B27">
      <w:pPr>
        <w:jc w:val="center"/>
        <w:rPr>
          <w:rFonts w:ascii="Arial" w:hAnsi="Arial" w:cs="Arial"/>
          <w:b/>
          <w:sz w:val="20"/>
          <w:szCs w:val="20"/>
          <w:lang w:val="es-ES_tradnl"/>
        </w:rPr>
      </w:pPr>
    </w:p>
    <w:p w14:paraId="760A3A73" w14:textId="124FF5D5" w:rsidR="00F04B27" w:rsidRDefault="00F04B27" w:rsidP="00F04B27">
      <w:pPr>
        <w:jc w:val="center"/>
        <w:rPr>
          <w:rFonts w:ascii="Arial" w:hAnsi="Arial" w:cs="Arial"/>
          <w:b/>
          <w:sz w:val="20"/>
          <w:szCs w:val="20"/>
          <w:lang w:val="es-ES_tradnl"/>
        </w:rPr>
      </w:pPr>
      <w:r w:rsidRPr="00C7356F">
        <w:rPr>
          <w:rFonts w:ascii="Arial" w:hAnsi="Arial" w:cs="Arial"/>
          <w:b/>
          <w:sz w:val="20"/>
          <w:szCs w:val="20"/>
          <w:lang w:val="es-ES_tradnl"/>
        </w:rPr>
        <w:t>SERVICIOS REQUERIDOS</w:t>
      </w:r>
    </w:p>
    <w:p w14:paraId="2096A0FB" w14:textId="77777777" w:rsidR="00527D8F" w:rsidRDefault="00527D8F" w:rsidP="00F04B27">
      <w:pPr>
        <w:jc w:val="center"/>
        <w:rPr>
          <w:rFonts w:ascii="Arial" w:hAnsi="Arial" w:cs="Arial"/>
          <w:b/>
          <w:sz w:val="20"/>
          <w:szCs w:val="20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94"/>
        <w:gridCol w:w="5268"/>
      </w:tblGrid>
      <w:tr w:rsidR="0006054B" w14:paraId="693F70E2" w14:textId="77777777" w:rsidTr="008D0AA9">
        <w:trPr>
          <w:trHeight w:val="666"/>
        </w:trPr>
        <w:tc>
          <w:tcPr>
            <w:tcW w:w="3794" w:type="dxa"/>
            <w:vAlign w:val="center"/>
          </w:tcPr>
          <w:p w14:paraId="6F59CF80" w14:textId="6E38A9D5" w:rsidR="0006054B" w:rsidRDefault="008D0AA9" w:rsidP="008D0AA9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 xml:space="preserve">Nombre del </w:t>
            </w:r>
            <w:r w:rsidR="0006054B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Esquema</w:t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 xml:space="preserve"> de Certificación</w:t>
            </w:r>
            <w:r w:rsidR="0006054B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5268" w:type="dxa"/>
            <w:vAlign w:val="center"/>
          </w:tcPr>
          <w:p w14:paraId="637A6346" w14:textId="403C3AC8" w:rsidR="0006054B" w:rsidRDefault="0006054B" w:rsidP="0053756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  <w:tr w:rsidR="008D0AA9" w14:paraId="02F5C919" w14:textId="77777777" w:rsidTr="008D0AA9">
        <w:trPr>
          <w:trHeight w:val="676"/>
        </w:trPr>
        <w:tc>
          <w:tcPr>
            <w:tcW w:w="3794" w:type="dxa"/>
            <w:vAlign w:val="center"/>
          </w:tcPr>
          <w:p w14:paraId="23A21DC3" w14:textId="3DEDEFED" w:rsidR="008D0AA9" w:rsidRDefault="008D0AA9" w:rsidP="008D0AA9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Alcance de certificación solicitado</w:t>
            </w:r>
          </w:p>
        </w:tc>
        <w:tc>
          <w:tcPr>
            <w:tcW w:w="5268" w:type="dxa"/>
            <w:vAlign w:val="center"/>
          </w:tcPr>
          <w:p w14:paraId="1D5C8F65" w14:textId="77777777" w:rsidR="008D0AA9" w:rsidRDefault="008D0AA9" w:rsidP="0053756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</w:tc>
      </w:tr>
    </w:tbl>
    <w:p w14:paraId="1FB20549" w14:textId="233C04C0" w:rsidR="00F04B27" w:rsidRDefault="00F04B27" w:rsidP="00F04B27">
      <w:pPr>
        <w:rPr>
          <w:rFonts w:ascii="Arial" w:hAnsi="Arial" w:cs="Arial"/>
          <w:b/>
          <w:sz w:val="20"/>
          <w:szCs w:val="20"/>
          <w:lang w:val="es-ES_tradnl"/>
        </w:rPr>
      </w:pPr>
    </w:p>
    <w:p w14:paraId="0B818CC0" w14:textId="77777777" w:rsidR="00F04B27" w:rsidRPr="008D0AA9" w:rsidRDefault="00F04B27" w:rsidP="00F04B27">
      <w:pPr>
        <w:rPr>
          <w:rFonts w:ascii="Arial" w:hAnsi="Arial" w:cs="Arial"/>
          <w:b/>
          <w:sz w:val="12"/>
          <w:szCs w:val="20"/>
          <w:lang w:val="es-ES_tradnl"/>
        </w:rPr>
      </w:pPr>
    </w:p>
    <w:p w14:paraId="04016351" w14:textId="089B8C5D" w:rsidR="00F04B27" w:rsidRDefault="00F04B27" w:rsidP="00F04B27">
      <w:pPr>
        <w:pStyle w:val="Prrafodelista"/>
        <w:numPr>
          <w:ilvl w:val="0"/>
          <w:numId w:val="7"/>
        </w:numPr>
        <w:spacing w:after="0" w:line="240" w:lineRule="auto"/>
        <w:ind w:left="0" w:firstLine="0"/>
        <w:contextualSpacing w:val="0"/>
        <w:rPr>
          <w:rFonts w:ascii="Arial" w:hAnsi="Arial" w:cs="Arial"/>
          <w:b/>
          <w:sz w:val="20"/>
          <w:szCs w:val="20"/>
          <w:lang w:val="es-ES_tradnl"/>
        </w:rPr>
      </w:pPr>
      <w:r w:rsidRPr="00C61C2F">
        <w:rPr>
          <w:rFonts w:ascii="Arial" w:hAnsi="Arial" w:cs="Arial"/>
          <w:b/>
          <w:sz w:val="20"/>
          <w:szCs w:val="20"/>
          <w:lang w:val="es-ES_tradnl"/>
        </w:rPr>
        <w:t xml:space="preserve">DATOS GENERALES DE LA </w:t>
      </w:r>
      <w:r>
        <w:rPr>
          <w:rFonts w:ascii="Arial" w:hAnsi="Arial" w:cs="Arial"/>
          <w:b/>
          <w:sz w:val="20"/>
          <w:szCs w:val="20"/>
          <w:lang w:val="es-ES_tradnl"/>
        </w:rPr>
        <w:t>PERSONA Y EL ALCANCE SOLICITADO</w:t>
      </w:r>
    </w:p>
    <w:p w14:paraId="52647DFC" w14:textId="77777777" w:rsidR="00CA2D3E" w:rsidRPr="00C61C2F" w:rsidRDefault="00CA2D3E" w:rsidP="00CA2D3E">
      <w:pPr>
        <w:pStyle w:val="Prrafodelista"/>
        <w:spacing w:after="0" w:line="240" w:lineRule="auto"/>
        <w:ind w:left="0"/>
        <w:contextualSpacing w:val="0"/>
        <w:rPr>
          <w:rFonts w:ascii="Arial" w:hAnsi="Arial" w:cs="Arial"/>
          <w:b/>
          <w:sz w:val="20"/>
          <w:szCs w:val="20"/>
          <w:lang w:val="es-ES_tradnl"/>
        </w:rPr>
      </w:pPr>
    </w:p>
    <w:tbl>
      <w:tblPr>
        <w:tblW w:w="9214" w:type="dxa"/>
        <w:tblInd w:w="-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8"/>
        <w:gridCol w:w="5196"/>
      </w:tblGrid>
      <w:tr w:rsidR="00CA2D3E" w:rsidRPr="00C61C2F" w14:paraId="371A1900" w14:textId="77777777" w:rsidTr="00537568">
        <w:trPr>
          <w:cantSplit/>
        </w:trPr>
        <w:tc>
          <w:tcPr>
            <w:tcW w:w="9214" w:type="dxa"/>
            <w:gridSpan w:val="2"/>
            <w:shd w:val="clear" w:color="auto" w:fill="0070C0"/>
            <w:vAlign w:val="center"/>
          </w:tcPr>
          <w:p w14:paraId="03FA5EF9" w14:textId="77777777" w:rsidR="00CA2D3E" w:rsidRPr="00C61C2F" w:rsidRDefault="00CA2D3E" w:rsidP="00537568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CF25A7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es-ES_tradnl"/>
              </w:rPr>
              <w:t>Solicitante de la Certificación</w:t>
            </w:r>
          </w:p>
        </w:tc>
      </w:tr>
      <w:tr w:rsidR="00CA2D3E" w:rsidRPr="00C61C2F" w14:paraId="047C713E" w14:textId="77777777" w:rsidTr="00537568">
        <w:trPr>
          <w:cantSplit/>
          <w:trHeight w:val="235"/>
        </w:trPr>
        <w:tc>
          <w:tcPr>
            <w:tcW w:w="9214" w:type="dxa"/>
            <w:gridSpan w:val="2"/>
            <w:vAlign w:val="center"/>
          </w:tcPr>
          <w:p w14:paraId="7F3DE4B8" w14:textId="77777777" w:rsidR="00CA2D3E" w:rsidRPr="0009774B" w:rsidRDefault="00CA2D3E" w:rsidP="00537568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Nombres y apellidos:</w:t>
            </w:r>
          </w:p>
        </w:tc>
      </w:tr>
      <w:tr w:rsidR="00CA2D3E" w:rsidRPr="00C61C2F" w14:paraId="66F4724B" w14:textId="77777777" w:rsidTr="00537568">
        <w:trPr>
          <w:trHeight w:val="239"/>
        </w:trPr>
        <w:tc>
          <w:tcPr>
            <w:tcW w:w="9214" w:type="dxa"/>
            <w:gridSpan w:val="2"/>
            <w:vAlign w:val="center"/>
          </w:tcPr>
          <w:p w14:paraId="3510F785" w14:textId="77777777" w:rsidR="00CA2D3E" w:rsidRPr="00C61C2F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C61C2F">
              <w:rPr>
                <w:rFonts w:ascii="Arial" w:hAnsi="Arial" w:cs="Arial"/>
                <w:sz w:val="20"/>
                <w:szCs w:val="20"/>
                <w:lang w:val="es-ES_tradnl"/>
              </w:rPr>
              <w:t>Dirección: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</w:tr>
      <w:tr w:rsidR="00CA2D3E" w:rsidRPr="00C61C2F" w14:paraId="6798FDE1" w14:textId="77777777" w:rsidTr="00537568">
        <w:trPr>
          <w:trHeight w:val="210"/>
        </w:trPr>
        <w:tc>
          <w:tcPr>
            <w:tcW w:w="9214" w:type="dxa"/>
            <w:gridSpan w:val="2"/>
            <w:vAlign w:val="center"/>
          </w:tcPr>
          <w:p w14:paraId="4AD1A44D" w14:textId="77777777" w:rsidR="00CA2D3E" w:rsidRPr="00C61C2F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C61C2F">
              <w:rPr>
                <w:rFonts w:ascii="Arial" w:hAnsi="Arial" w:cs="Arial"/>
                <w:sz w:val="20"/>
                <w:szCs w:val="20"/>
                <w:lang w:val="es-ES_tradnl"/>
              </w:rPr>
              <w:t>Ciudad:</w:t>
            </w:r>
          </w:p>
        </w:tc>
      </w:tr>
      <w:tr w:rsidR="00CA2D3E" w:rsidRPr="00C61C2F" w14:paraId="745B3054" w14:textId="77777777" w:rsidTr="00537568">
        <w:trPr>
          <w:trHeight w:val="210"/>
        </w:trPr>
        <w:tc>
          <w:tcPr>
            <w:tcW w:w="9214" w:type="dxa"/>
            <w:gridSpan w:val="2"/>
            <w:vAlign w:val="center"/>
          </w:tcPr>
          <w:p w14:paraId="73508DC2" w14:textId="77777777" w:rsidR="00CA2D3E" w:rsidRPr="00C61C2F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País:</w:t>
            </w:r>
          </w:p>
        </w:tc>
      </w:tr>
      <w:tr w:rsidR="00CA2D3E" w:rsidRPr="00C61C2F" w14:paraId="2040FFA5" w14:textId="77777777" w:rsidTr="00537568">
        <w:trPr>
          <w:trHeight w:val="287"/>
        </w:trPr>
        <w:tc>
          <w:tcPr>
            <w:tcW w:w="4018" w:type="dxa"/>
            <w:vAlign w:val="center"/>
          </w:tcPr>
          <w:p w14:paraId="6959F33C" w14:textId="77777777" w:rsidR="00CA2D3E" w:rsidRPr="00C61C2F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C61C2F">
              <w:rPr>
                <w:rFonts w:ascii="Arial" w:hAnsi="Arial" w:cs="Arial"/>
                <w:sz w:val="20"/>
                <w:szCs w:val="20"/>
                <w:lang w:val="es-ES_tradnl"/>
              </w:rPr>
              <w:t>Teléfono:</w:t>
            </w:r>
          </w:p>
        </w:tc>
        <w:tc>
          <w:tcPr>
            <w:tcW w:w="5196" w:type="dxa"/>
            <w:vAlign w:val="center"/>
          </w:tcPr>
          <w:p w14:paraId="3AD53437" w14:textId="77777777" w:rsidR="00CA2D3E" w:rsidRPr="00C61C2F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Celular:</w:t>
            </w:r>
          </w:p>
        </w:tc>
      </w:tr>
      <w:tr w:rsidR="00CA2D3E" w:rsidRPr="00C61C2F" w14:paraId="1679672F" w14:textId="77777777" w:rsidTr="00537568">
        <w:trPr>
          <w:trHeight w:val="249"/>
        </w:trPr>
        <w:tc>
          <w:tcPr>
            <w:tcW w:w="9214" w:type="dxa"/>
            <w:gridSpan w:val="2"/>
            <w:vAlign w:val="center"/>
          </w:tcPr>
          <w:p w14:paraId="789C125D" w14:textId="77777777" w:rsidR="00CA2D3E" w:rsidRPr="00C61C2F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C61C2F">
              <w:rPr>
                <w:rFonts w:ascii="Arial" w:hAnsi="Arial" w:cs="Arial"/>
                <w:sz w:val="20"/>
                <w:szCs w:val="20"/>
                <w:lang w:val="es-ES_tradnl"/>
              </w:rPr>
              <w:t>E-mail:</w:t>
            </w:r>
          </w:p>
        </w:tc>
      </w:tr>
      <w:tr w:rsidR="00CA2D3E" w:rsidRPr="00C61C2F" w14:paraId="7FFE4AF5" w14:textId="77777777" w:rsidTr="00537568">
        <w:trPr>
          <w:trHeight w:val="230"/>
        </w:trPr>
        <w:tc>
          <w:tcPr>
            <w:tcW w:w="9214" w:type="dxa"/>
            <w:gridSpan w:val="2"/>
            <w:vAlign w:val="center"/>
          </w:tcPr>
          <w:p w14:paraId="4A78310B" w14:textId="18FD0554" w:rsidR="00CA2D3E" w:rsidRPr="00C61C2F" w:rsidRDefault="00CA2D3E" w:rsidP="0012674D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C61C2F">
              <w:rPr>
                <w:rFonts w:ascii="Arial" w:hAnsi="Arial" w:cs="Arial"/>
                <w:sz w:val="20"/>
                <w:szCs w:val="20"/>
                <w:lang w:val="es-ES_tradnl"/>
              </w:rPr>
              <w:t>C</w:t>
            </w:r>
            <w:r w:rsidR="0012674D">
              <w:rPr>
                <w:rFonts w:ascii="Arial" w:hAnsi="Arial" w:cs="Arial"/>
                <w:sz w:val="20"/>
                <w:szCs w:val="20"/>
                <w:lang w:val="es-ES_tradnl"/>
              </w:rPr>
              <w:t>édula o No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. de pasaporte</w:t>
            </w:r>
            <w:r w:rsidRPr="00C61C2F">
              <w:rPr>
                <w:rFonts w:ascii="Arial" w:hAnsi="Arial" w:cs="Arial"/>
                <w:sz w:val="20"/>
                <w:szCs w:val="20"/>
                <w:lang w:val="es-ES_tradnl"/>
              </w:rPr>
              <w:t>:</w:t>
            </w:r>
          </w:p>
        </w:tc>
      </w:tr>
      <w:tr w:rsidR="00CA2D3E" w:rsidRPr="00C61C2F" w14:paraId="500287B4" w14:textId="77777777" w:rsidTr="00537568">
        <w:trPr>
          <w:trHeight w:val="141"/>
        </w:trPr>
        <w:tc>
          <w:tcPr>
            <w:tcW w:w="9214" w:type="dxa"/>
            <w:gridSpan w:val="2"/>
            <w:vAlign w:val="center"/>
          </w:tcPr>
          <w:p w14:paraId="598EA2A5" w14:textId="1A1CC6F3" w:rsidR="00CA2D3E" w:rsidRPr="00C61C2F" w:rsidRDefault="00CA2D3E" w:rsidP="00DD0B9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Fecha de nacimiento</w:t>
            </w:r>
            <w:r w:rsidR="00DD0B9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DD0B98" w:rsidRPr="00CF25A7">
              <w:rPr>
                <w:rFonts w:ascii="Arial" w:hAnsi="Arial" w:cs="Arial"/>
                <w:i/>
                <w:sz w:val="18"/>
                <w:szCs w:val="20"/>
                <w:lang w:val="es-ES_tradnl"/>
              </w:rPr>
              <w:t>(</w:t>
            </w:r>
            <w:proofErr w:type="spellStart"/>
            <w:r w:rsidR="00DD0B98" w:rsidRPr="00CF25A7">
              <w:rPr>
                <w:rFonts w:ascii="Arial" w:hAnsi="Arial" w:cs="Arial"/>
                <w:i/>
                <w:sz w:val="18"/>
                <w:szCs w:val="20"/>
                <w:lang w:val="es-ES_tradnl"/>
              </w:rPr>
              <w:t>dd</w:t>
            </w:r>
            <w:proofErr w:type="spellEnd"/>
            <w:r w:rsidR="00DD0B98" w:rsidRPr="00CF25A7">
              <w:rPr>
                <w:rFonts w:ascii="Arial" w:hAnsi="Arial" w:cs="Arial"/>
                <w:i/>
                <w:sz w:val="18"/>
                <w:szCs w:val="20"/>
                <w:lang w:val="es-ES_tradnl"/>
              </w:rPr>
              <w:t>/mm/</w:t>
            </w:r>
            <w:proofErr w:type="spellStart"/>
            <w:r w:rsidR="00DD0B98" w:rsidRPr="00CF25A7">
              <w:rPr>
                <w:rFonts w:ascii="Arial" w:hAnsi="Arial" w:cs="Arial"/>
                <w:i/>
                <w:sz w:val="18"/>
                <w:szCs w:val="20"/>
                <w:lang w:val="es-ES_tradnl"/>
              </w:rPr>
              <w:t>aaaa</w:t>
            </w:r>
            <w:proofErr w:type="spellEnd"/>
            <w:r w:rsidR="00DD0B98" w:rsidRPr="00CF25A7">
              <w:rPr>
                <w:rFonts w:ascii="Arial" w:hAnsi="Arial" w:cs="Arial"/>
                <w:i/>
                <w:sz w:val="18"/>
                <w:szCs w:val="20"/>
                <w:lang w:val="es-ES_tradnl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: </w:t>
            </w:r>
          </w:p>
        </w:tc>
      </w:tr>
      <w:tr w:rsidR="00CA2D3E" w:rsidRPr="00C61C2F" w14:paraId="1CFA06AB" w14:textId="77777777" w:rsidTr="00537568">
        <w:trPr>
          <w:trHeight w:val="255"/>
        </w:trPr>
        <w:tc>
          <w:tcPr>
            <w:tcW w:w="9214" w:type="dxa"/>
            <w:gridSpan w:val="2"/>
            <w:vAlign w:val="center"/>
          </w:tcPr>
          <w:p w14:paraId="0C1CF696" w14:textId="77777777" w:rsidR="00CA2D3E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Nivel de formación (completo)  </w:t>
            </w:r>
          </w:p>
          <w:p w14:paraId="4E2C8513" w14:textId="77777777" w:rsidR="00CA2D3E" w:rsidRPr="00C61C2F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748075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Primario                                    </w:t>
            </w: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994705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Secundario                                     </w:t>
            </w: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290046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Universitario                             </w:t>
            </w:r>
          </w:p>
        </w:tc>
      </w:tr>
      <w:tr w:rsidR="00CA2D3E" w:rsidRPr="00C61C2F" w14:paraId="7860E4C9" w14:textId="77777777" w:rsidTr="00537568">
        <w:trPr>
          <w:trHeight w:val="300"/>
        </w:trPr>
        <w:tc>
          <w:tcPr>
            <w:tcW w:w="9214" w:type="dxa"/>
            <w:gridSpan w:val="2"/>
            <w:vAlign w:val="center"/>
          </w:tcPr>
          <w:p w14:paraId="3EDE7CA7" w14:textId="77777777" w:rsidR="00CA2D3E" w:rsidRPr="00C61C2F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Título obtenido</w:t>
            </w:r>
            <w:r w:rsidRPr="00C61C2F">
              <w:rPr>
                <w:rFonts w:ascii="Arial" w:hAnsi="Arial" w:cs="Arial"/>
                <w:sz w:val="20"/>
                <w:szCs w:val="20"/>
                <w:lang w:val="es-ES_tradnl"/>
              </w:rPr>
              <w:t>:</w:t>
            </w:r>
          </w:p>
        </w:tc>
      </w:tr>
    </w:tbl>
    <w:p w14:paraId="3E34946B" w14:textId="53590D28" w:rsidR="00D50F6F" w:rsidRDefault="00D50F6F" w:rsidP="00F04B27">
      <w:pPr>
        <w:rPr>
          <w:rFonts w:ascii="Arial" w:hAnsi="Arial" w:cs="Arial"/>
          <w:sz w:val="20"/>
          <w:szCs w:val="20"/>
          <w:lang w:val="es-ES_tradnl"/>
        </w:rPr>
      </w:pPr>
    </w:p>
    <w:p w14:paraId="1B332326" w14:textId="7ECBE68B" w:rsidR="000545A8" w:rsidRDefault="000545A8" w:rsidP="00CF25A7">
      <w:pPr>
        <w:tabs>
          <w:tab w:val="left" w:pos="2613"/>
        </w:tabs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p w14:paraId="3AC254A5" w14:textId="503526B4" w:rsidR="00C318CE" w:rsidRDefault="000545A8" w:rsidP="00CF25A7">
      <w:pPr>
        <w:tabs>
          <w:tab w:val="left" w:pos="2613"/>
        </w:tabs>
        <w:rPr>
          <w:rFonts w:ascii="Arial" w:hAnsi="Arial" w:cs="Arial"/>
          <w:sz w:val="20"/>
          <w:szCs w:val="20"/>
          <w:lang w:val="es-ES_tradnl"/>
        </w:rPr>
        <w:sectPr w:rsidR="00C318CE" w:rsidSect="00CF25A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 w:code="1"/>
          <w:pgMar w:top="1417" w:right="1467" w:bottom="993" w:left="1701" w:header="624" w:footer="353" w:gutter="0"/>
          <w:cols w:space="708"/>
          <w:docGrid w:linePitch="360"/>
        </w:sect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tbl>
      <w:tblPr>
        <w:tblW w:w="9356" w:type="dxa"/>
        <w:tblInd w:w="-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CA2D3E" w:rsidRPr="00C61C2F" w14:paraId="30D405F1" w14:textId="77777777" w:rsidTr="00537568">
        <w:trPr>
          <w:trHeight w:val="2892"/>
        </w:trPr>
        <w:tc>
          <w:tcPr>
            <w:tcW w:w="9356" w:type="dxa"/>
            <w:vAlign w:val="center"/>
          </w:tcPr>
          <w:p w14:paraId="65852673" w14:textId="7E6BF79A" w:rsidR="00CA2D3E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Tipo </w:t>
            </w:r>
            <w:r w:rsidR="0012674D">
              <w:rPr>
                <w:rFonts w:ascii="Arial" w:hAnsi="Arial" w:cs="Arial"/>
                <w:sz w:val="20"/>
                <w:szCs w:val="20"/>
                <w:lang w:val="es-ES_tradnl"/>
              </w:rPr>
              <w:t>de Evaluación</w:t>
            </w:r>
          </w:p>
          <w:p w14:paraId="4020F2FA" w14:textId="77777777" w:rsidR="00CA2D3E" w:rsidRPr="00C61C2F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4B163B8F" w14:textId="643E3847" w:rsidR="00CA2D3E" w:rsidRPr="00562B40" w:rsidRDefault="009E3FD0" w:rsidP="00537568">
            <w:pPr>
              <w:tabs>
                <w:tab w:val="left" w:pos="8839"/>
              </w:tabs>
              <w:rPr>
                <w:rFonts w:ascii="Verdana" w:hAnsi="Verdana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Verdana" w:hAnsi="Verdana" w:cs="Arial"/>
                  <w:sz w:val="20"/>
                  <w:szCs w:val="20"/>
                  <w:lang w:val="es-ES_tradnl"/>
                </w:rPr>
                <w:id w:val="453993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2D3E"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D32201">
              <w:rPr>
                <w:rFonts w:ascii="Verdana" w:hAnsi="Verdana" w:cs="Arial"/>
                <w:sz w:val="20"/>
                <w:szCs w:val="20"/>
                <w:lang w:val="es-ES_tradnl"/>
              </w:rPr>
              <w:t xml:space="preserve">Inicial       </w:t>
            </w:r>
            <w:r w:rsidR="00CA2D3E">
              <w:rPr>
                <w:rFonts w:ascii="Verdana" w:hAnsi="Verdana" w:cs="Arial"/>
                <w:sz w:val="20"/>
                <w:szCs w:val="20"/>
                <w:lang w:val="es-ES_tradnl"/>
              </w:rPr>
              <w:t xml:space="preserve">         </w:t>
            </w:r>
            <w:sdt>
              <w:sdtPr>
                <w:rPr>
                  <w:rFonts w:ascii="Verdana" w:hAnsi="Verdana" w:cs="Arial"/>
                  <w:sz w:val="20"/>
                  <w:szCs w:val="20"/>
                  <w:lang w:val="es-ES_tradnl"/>
                </w:rPr>
                <w:id w:val="1008952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2D3E"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CA2D3E">
              <w:rPr>
                <w:rFonts w:ascii="Verdana" w:hAnsi="Verdana" w:cs="Arial"/>
                <w:sz w:val="20"/>
                <w:szCs w:val="20"/>
                <w:lang w:val="es-ES_tradnl"/>
              </w:rPr>
              <w:t xml:space="preserve"> </w:t>
            </w:r>
            <w:r w:rsidR="00D32201">
              <w:rPr>
                <w:rFonts w:ascii="Verdana" w:hAnsi="Verdana" w:cs="Arial"/>
                <w:sz w:val="20"/>
                <w:szCs w:val="20"/>
                <w:lang w:val="es-ES_tradnl"/>
              </w:rPr>
              <w:t>Re</w:t>
            </w:r>
            <w:r w:rsidR="00CD08BB">
              <w:rPr>
                <w:rFonts w:ascii="Verdana" w:hAnsi="Verdana" w:cs="Arial"/>
                <w:sz w:val="20"/>
                <w:szCs w:val="20"/>
                <w:lang w:val="es-ES_tradnl"/>
              </w:rPr>
              <w:t>certificación</w:t>
            </w:r>
            <w:r w:rsidR="00D32201">
              <w:rPr>
                <w:rFonts w:ascii="Verdana" w:hAnsi="Verdana" w:cs="Arial"/>
                <w:sz w:val="20"/>
                <w:szCs w:val="20"/>
                <w:lang w:val="es-ES_tradnl"/>
              </w:rPr>
              <w:t xml:space="preserve">          </w:t>
            </w:r>
            <w:r w:rsidR="00CA2D3E">
              <w:rPr>
                <w:rFonts w:ascii="Verdana" w:hAnsi="Verdana" w:cs="Arial"/>
                <w:sz w:val="20"/>
                <w:szCs w:val="20"/>
                <w:lang w:val="es-ES_tradnl"/>
              </w:rPr>
              <w:t xml:space="preserve">   </w:t>
            </w:r>
            <w:sdt>
              <w:sdtPr>
                <w:rPr>
                  <w:rFonts w:ascii="Verdana" w:hAnsi="Verdana" w:cs="Arial"/>
                  <w:sz w:val="20"/>
                  <w:szCs w:val="20"/>
                  <w:lang w:val="es-ES_tradnl"/>
                </w:rPr>
                <w:id w:val="-365835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2D3E"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CA2D3E">
              <w:rPr>
                <w:rFonts w:ascii="Verdana" w:hAnsi="Verdana" w:cs="Arial"/>
                <w:sz w:val="20"/>
                <w:szCs w:val="20"/>
                <w:lang w:val="es-ES_tradnl"/>
              </w:rPr>
              <w:t>Ampliación</w:t>
            </w:r>
            <w:r w:rsidR="00D32201">
              <w:rPr>
                <w:rFonts w:ascii="Verdana" w:hAnsi="Verdana" w:cs="Arial"/>
                <w:sz w:val="20"/>
                <w:szCs w:val="20"/>
                <w:lang w:val="es-ES_tradnl"/>
              </w:rPr>
              <w:t xml:space="preserve">   </w:t>
            </w:r>
          </w:p>
          <w:p w14:paraId="2EF7B584" w14:textId="77777777" w:rsidR="00CA2D3E" w:rsidRPr="00C61C2F" w:rsidRDefault="00CA2D3E" w:rsidP="00537568">
            <w:pPr>
              <w:tabs>
                <w:tab w:val="left" w:pos="8839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6FFB5740" w14:textId="115E2CFD" w:rsidR="00CA2D3E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¿</w:t>
            </w:r>
            <w:r w:rsidRPr="00C61C2F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Cuenta 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con </w:t>
            </w:r>
            <w:r w:rsidRPr="00C61C2F">
              <w:rPr>
                <w:rFonts w:ascii="Arial" w:hAnsi="Arial" w:cs="Arial"/>
                <w:sz w:val="20"/>
                <w:szCs w:val="20"/>
                <w:lang w:val="es-ES_tradnl"/>
              </w:rPr>
              <w:t>una certificación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de </w:t>
            </w:r>
            <w:r w:rsidR="0012674D">
              <w:rPr>
                <w:rFonts w:ascii="Arial" w:hAnsi="Arial" w:cs="Arial"/>
                <w:sz w:val="20"/>
                <w:szCs w:val="20"/>
                <w:lang w:val="es-ES_tradnl"/>
              </w:rPr>
              <w:t>INDOCAL,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pero solicita un cambio de alcance</w:t>
            </w:r>
            <w:r w:rsidRPr="00C61C2F">
              <w:rPr>
                <w:rFonts w:ascii="Arial" w:hAnsi="Arial" w:cs="Arial"/>
                <w:sz w:val="20"/>
                <w:szCs w:val="20"/>
                <w:lang w:val="es-ES_tradnl"/>
              </w:rPr>
              <w:t>?</w:t>
            </w:r>
          </w:p>
          <w:p w14:paraId="184F2B56" w14:textId="77777777" w:rsidR="00CA2D3E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303E4A1A" w14:textId="77777777" w:rsidR="00CA2D3E" w:rsidRDefault="009E3FD0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902444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2D3E"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CA2D3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No                        </w:t>
            </w: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1661766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2D3E"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CA2D3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Si</w:t>
            </w:r>
          </w:p>
          <w:p w14:paraId="60AD8256" w14:textId="77777777" w:rsidR="00CA2D3E" w:rsidRPr="00C61C2F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tbl>
            <w:tblPr>
              <w:tblStyle w:val="Tablaconcuadrcula"/>
              <w:tblW w:w="8771" w:type="dxa"/>
              <w:tblInd w:w="67" w:type="dxa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18" w:space="0" w:color="auto"/>
                <w:insideV w:val="single" w:sz="1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02"/>
              <w:gridCol w:w="6269"/>
            </w:tblGrid>
            <w:tr w:rsidR="00CA2D3E" w14:paraId="68A00648" w14:textId="77777777" w:rsidTr="00537568">
              <w:trPr>
                <w:trHeight w:val="282"/>
              </w:trPr>
              <w:tc>
                <w:tcPr>
                  <w:tcW w:w="2502" w:type="dxa"/>
                </w:tcPr>
                <w:p w14:paraId="7B6E149A" w14:textId="77777777" w:rsidR="00CA2D3E" w:rsidRPr="00DA0880" w:rsidRDefault="00CA2D3E" w:rsidP="00537568">
                  <w:pPr>
                    <w:ind w:right="-2479"/>
                    <w:rPr>
                      <w:rFonts w:ascii="Arial" w:hAnsi="Arial" w:cs="Arial"/>
                      <w:sz w:val="20"/>
                      <w:szCs w:val="20"/>
                      <w:lang w:val="es-ES_tradnl"/>
                    </w:rPr>
                  </w:pPr>
                  <w:r w:rsidRPr="007D4E2E">
                    <w:rPr>
                      <w:rFonts w:ascii="Arial" w:hAnsi="Arial" w:cs="Arial"/>
                      <w:sz w:val="20"/>
                      <w:szCs w:val="20"/>
                      <w:lang w:val="es-ES_tradnl"/>
                    </w:rPr>
                    <w:t>Especifique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s-ES_tradnl"/>
                    </w:rPr>
                    <w:t xml:space="preserve"> el cambio</w:t>
                  </w:r>
                  <w:r w:rsidRPr="007D4E2E">
                    <w:rPr>
                      <w:rFonts w:ascii="Arial" w:hAnsi="Arial" w:cs="Arial"/>
                      <w:sz w:val="20"/>
                      <w:szCs w:val="20"/>
                      <w:lang w:val="es-ES_tradnl"/>
                    </w:rPr>
                    <w:t xml:space="preserve">: </w:t>
                  </w:r>
                </w:p>
              </w:tc>
              <w:tc>
                <w:tcPr>
                  <w:tcW w:w="6269" w:type="dxa"/>
                </w:tcPr>
                <w:p w14:paraId="49193F59" w14:textId="7941440D" w:rsidR="00CA2D3E" w:rsidRDefault="00CA2D3E" w:rsidP="00537568">
                  <w:pPr>
                    <w:ind w:right="-2479" w:firstLine="720"/>
                    <w:rPr>
                      <w:rFonts w:ascii="Arial" w:hAnsi="Arial" w:cs="Arial"/>
                      <w:sz w:val="20"/>
                      <w:szCs w:val="20"/>
                      <w:lang w:val="es-ES_tradnl"/>
                    </w:rPr>
                  </w:pPr>
                </w:p>
              </w:tc>
            </w:tr>
          </w:tbl>
          <w:p w14:paraId="5E1DE6E6" w14:textId="77777777" w:rsidR="00CA2D3E" w:rsidRDefault="00CA2D3E" w:rsidP="00537568">
            <w:pPr>
              <w:ind w:right="-2479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3C2FF13A" w14:textId="77777777" w:rsidR="00CA2D3E" w:rsidRDefault="00CA2D3E" w:rsidP="00537568">
            <w:pPr>
              <w:ind w:right="-2479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16461896" w14:textId="77777777" w:rsidR="00CA2D3E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¿El solicitante tiene, </w:t>
            </w:r>
            <w:r w:rsidRPr="00EF170E">
              <w:rPr>
                <w:rFonts w:ascii="Arial" w:hAnsi="Arial" w:cs="Arial"/>
                <w:sz w:val="20"/>
                <w:lang w:val="es-AR"/>
              </w:rPr>
              <w:t>dentro de lo razonable</w:t>
            </w:r>
            <w:r>
              <w:rPr>
                <w:rFonts w:ascii="Arial" w:hAnsi="Arial" w:cs="Arial"/>
                <w:sz w:val="20"/>
                <w:lang w:val="es-AR"/>
              </w:rPr>
              <w:t>,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necesidades especiales</w:t>
            </w:r>
            <w:r w:rsidRPr="00C61C2F">
              <w:rPr>
                <w:rFonts w:ascii="Arial" w:hAnsi="Arial" w:cs="Arial"/>
                <w:sz w:val="20"/>
                <w:szCs w:val="20"/>
                <w:lang w:val="es-ES_tradnl"/>
              </w:rPr>
              <w:t>?</w:t>
            </w:r>
          </w:p>
          <w:p w14:paraId="1A29F628" w14:textId="77777777" w:rsidR="00CA2D3E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56D510D5" w14:textId="77777777" w:rsidR="00CA2D3E" w:rsidRDefault="009E3FD0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-568649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2D3E"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CA2D3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No                        </w:t>
            </w:r>
            <w:sdt>
              <w:sdtPr>
                <w:rPr>
                  <w:rFonts w:ascii="Arial" w:hAnsi="Arial" w:cs="Arial"/>
                  <w:sz w:val="20"/>
                  <w:szCs w:val="20"/>
                  <w:lang w:val="es-ES_tradnl"/>
                </w:rPr>
                <w:id w:val="1817146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2D3E"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CA2D3E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Si</w:t>
            </w:r>
          </w:p>
          <w:p w14:paraId="46F38CFA" w14:textId="77777777" w:rsidR="00CA2D3E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0874253F" w14:textId="77777777" w:rsidR="00CA2D3E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tbl>
            <w:tblPr>
              <w:tblStyle w:val="Tablaconcuadrcula"/>
              <w:tblW w:w="8797" w:type="dxa"/>
              <w:tblInd w:w="67" w:type="dxa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18" w:space="0" w:color="auto"/>
                <w:insideV w:val="single" w:sz="1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02"/>
              <w:gridCol w:w="6295"/>
            </w:tblGrid>
            <w:tr w:rsidR="00CA2D3E" w14:paraId="381E1EFA" w14:textId="77777777" w:rsidTr="00CA2D3E">
              <w:trPr>
                <w:trHeight w:val="282"/>
              </w:trPr>
              <w:tc>
                <w:tcPr>
                  <w:tcW w:w="2502" w:type="dxa"/>
                </w:tcPr>
                <w:p w14:paraId="6AC58DDE" w14:textId="77777777" w:rsidR="00CA2D3E" w:rsidRPr="00DA0880" w:rsidRDefault="00CA2D3E" w:rsidP="00537568">
                  <w:pPr>
                    <w:ind w:right="-2479"/>
                    <w:rPr>
                      <w:rFonts w:ascii="Arial" w:hAnsi="Arial" w:cs="Arial"/>
                      <w:sz w:val="20"/>
                      <w:szCs w:val="20"/>
                      <w:lang w:val="es-ES_tradnl"/>
                    </w:rPr>
                  </w:pPr>
                  <w:r w:rsidRPr="007D4E2E">
                    <w:rPr>
                      <w:rFonts w:ascii="Arial" w:hAnsi="Arial" w:cs="Arial"/>
                      <w:sz w:val="20"/>
                      <w:szCs w:val="20"/>
                      <w:lang w:val="es-ES_tradnl"/>
                    </w:rPr>
                    <w:t>Especifique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s-ES_tradnl"/>
                    </w:rPr>
                    <w:t>:</w:t>
                  </w:r>
                </w:p>
              </w:tc>
              <w:tc>
                <w:tcPr>
                  <w:tcW w:w="6295" w:type="dxa"/>
                </w:tcPr>
                <w:p w14:paraId="37E06F64" w14:textId="12A23BB5" w:rsidR="00CA2D3E" w:rsidRDefault="00CA2D3E" w:rsidP="00537568">
                  <w:pPr>
                    <w:ind w:right="-2479" w:firstLine="720"/>
                    <w:rPr>
                      <w:rFonts w:ascii="Arial" w:hAnsi="Arial" w:cs="Arial"/>
                      <w:sz w:val="20"/>
                      <w:szCs w:val="20"/>
                      <w:lang w:val="es-ES_tradnl"/>
                    </w:rPr>
                  </w:pPr>
                </w:p>
              </w:tc>
            </w:tr>
          </w:tbl>
          <w:p w14:paraId="769739E1" w14:textId="77777777" w:rsidR="00CA2D3E" w:rsidRDefault="00CA2D3E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22945D82" w14:textId="77777777" w:rsidR="00CA2D3E" w:rsidRPr="00C61C2F" w:rsidRDefault="00CA2D3E" w:rsidP="00537568">
            <w:pPr>
              <w:ind w:right="-2479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14:paraId="0941BCAA" w14:textId="136A82CD" w:rsidR="00F04B27" w:rsidRDefault="00F04B27" w:rsidP="00F04B27"/>
    <w:p w14:paraId="7828B12F" w14:textId="19EDA50F" w:rsidR="00CA2D3E" w:rsidRDefault="00CA2D3E" w:rsidP="00F04B27"/>
    <w:p w14:paraId="4CE1E7BF" w14:textId="77777777" w:rsidR="00CA2D3E" w:rsidRDefault="00CA2D3E" w:rsidP="00F04B27"/>
    <w:tbl>
      <w:tblPr>
        <w:tblW w:w="9356" w:type="dxa"/>
        <w:tblInd w:w="-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F04B27" w:rsidRPr="005A71DB" w14:paraId="33FC399B" w14:textId="77777777" w:rsidTr="00537568">
        <w:trPr>
          <w:trHeight w:val="886"/>
        </w:trPr>
        <w:tc>
          <w:tcPr>
            <w:tcW w:w="9356" w:type="dxa"/>
            <w:vAlign w:val="center"/>
          </w:tcPr>
          <w:p w14:paraId="39EF7F87" w14:textId="77777777" w:rsidR="00F04B27" w:rsidRPr="00C61C2F" w:rsidRDefault="00F04B27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br w:type="page"/>
            </w:r>
            <w:r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2. PRERREQUISITOS DEL ESQUEMA DE CERTIFICACIÓN</w:t>
            </w:r>
          </w:p>
        </w:tc>
      </w:tr>
      <w:tr w:rsidR="00F04B27" w:rsidRPr="00C61C2F" w14:paraId="600FCACE" w14:textId="77777777" w:rsidTr="00537568">
        <w:trPr>
          <w:trHeight w:val="159"/>
        </w:trPr>
        <w:tc>
          <w:tcPr>
            <w:tcW w:w="9356" w:type="dxa"/>
            <w:shd w:val="clear" w:color="auto" w:fill="0070C0"/>
            <w:vAlign w:val="center"/>
          </w:tcPr>
          <w:p w14:paraId="6E3AC7CC" w14:textId="77777777" w:rsidR="00F04B27" w:rsidRPr="0012674D" w:rsidRDefault="00F04B27" w:rsidP="00537568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es-ES_tradnl"/>
              </w:rPr>
            </w:pPr>
            <w:r w:rsidRPr="0012674D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es-ES_tradnl"/>
              </w:rPr>
              <w:t>Documentación requerida</w:t>
            </w:r>
          </w:p>
        </w:tc>
      </w:tr>
      <w:tr w:rsidR="00F04B27" w:rsidRPr="00C61C2F" w14:paraId="39368A8C" w14:textId="77777777" w:rsidTr="00537568">
        <w:trPr>
          <w:trHeight w:val="555"/>
        </w:trPr>
        <w:tc>
          <w:tcPr>
            <w:tcW w:w="9356" w:type="dxa"/>
            <w:vAlign w:val="center"/>
          </w:tcPr>
          <w:p w14:paraId="58E417AD" w14:textId="77777777" w:rsidR="00F04B27" w:rsidRDefault="00F04B27" w:rsidP="0053756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416D35B1" w14:textId="77777777" w:rsidR="00F04B27" w:rsidRPr="00E7362E" w:rsidRDefault="00F04B27" w:rsidP="00537568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E7362E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Adjuntar:</w:t>
            </w:r>
          </w:p>
          <w:p w14:paraId="15B1AC15" w14:textId="77777777" w:rsidR="00F04B27" w:rsidRPr="00E7362E" w:rsidRDefault="00F04B27" w:rsidP="00537568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</w:p>
          <w:p w14:paraId="5C2360DE" w14:textId="7FD42E9C" w:rsidR="00F04B27" w:rsidRDefault="0006054B" w:rsidP="00F04B27">
            <w:pPr>
              <w:numPr>
                <w:ilvl w:val="0"/>
                <w:numId w:val="6"/>
              </w:numPr>
              <w:tabs>
                <w:tab w:val="left" w:pos="214"/>
              </w:tabs>
              <w:ind w:left="0" w:firstLine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Copia de </w:t>
            </w:r>
            <w:r w:rsidR="0012674D">
              <w:rPr>
                <w:rFonts w:ascii="Arial" w:hAnsi="Arial" w:cs="Arial"/>
                <w:sz w:val="20"/>
                <w:szCs w:val="20"/>
                <w:lang w:val="es-ES_tradnl"/>
              </w:rPr>
              <w:t>cédula de identidad y electoral</w:t>
            </w:r>
            <w:r w:rsidR="00F04B27">
              <w:rPr>
                <w:rFonts w:ascii="Arial" w:hAnsi="Arial" w:cs="Arial"/>
                <w:sz w:val="20"/>
                <w:szCs w:val="20"/>
                <w:lang w:val="es-ES_tradnl"/>
              </w:rPr>
              <w:t>, pasaporte o documento de identidad;</w:t>
            </w:r>
          </w:p>
          <w:p w14:paraId="6ABB3EE8" w14:textId="77777777" w:rsidR="00F04B27" w:rsidRPr="00AF1018" w:rsidRDefault="00F04B27" w:rsidP="00F04B27">
            <w:pPr>
              <w:numPr>
                <w:ilvl w:val="0"/>
                <w:numId w:val="6"/>
              </w:numPr>
              <w:tabs>
                <w:tab w:val="left" w:pos="214"/>
              </w:tabs>
              <w:ind w:left="0" w:firstLine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Código de Conducta para la Certificación de Personas </w:t>
            </w:r>
            <w:r w:rsidRPr="00D250EF">
              <w:rPr>
                <w:rFonts w:ascii="Arial" w:hAnsi="Arial" w:cs="Arial"/>
                <w:sz w:val="20"/>
                <w:szCs w:val="20"/>
                <w:lang w:val="es-ES_tradnl"/>
              </w:rPr>
              <w:t>(OD-DPE-001)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firmado</w:t>
            </w:r>
            <w:r w:rsidRPr="00AF1018">
              <w:rPr>
                <w:rFonts w:ascii="Arial" w:hAnsi="Arial" w:cs="Arial"/>
                <w:sz w:val="20"/>
                <w:szCs w:val="20"/>
                <w:lang w:val="es-ES_tradnl"/>
              </w:rPr>
              <w:t>;</w:t>
            </w:r>
          </w:p>
          <w:p w14:paraId="36A29B50" w14:textId="583EA303" w:rsidR="00F04B27" w:rsidRPr="00AF1018" w:rsidRDefault="002E2766" w:rsidP="00F04B27">
            <w:pPr>
              <w:numPr>
                <w:ilvl w:val="0"/>
                <w:numId w:val="6"/>
              </w:numPr>
              <w:tabs>
                <w:tab w:val="left" w:pos="214"/>
              </w:tabs>
              <w:ind w:left="0" w:firstLine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Evidencia de todos los prerrequisitos y requisitos establecidos en el esquema de certificación aplicable.</w:t>
            </w:r>
          </w:p>
          <w:p w14:paraId="172D2023" w14:textId="77777777" w:rsidR="00F04B27" w:rsidRPr="00D250EF" w:rsidRDefault="00F04B27" w:rsidP="00537568">
            <w:pPr>
              <w:tabs>
                <w:tab w:val="left" w:pos="214"/>
              </w:tabs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14:paraId="7C6E00A9" w14:textId="77777777" w:rsidR="00F04B27" w:rsidRDefault="00F04B27" w:rsidP="00F04B27">
      <w:pPr>
        <w:ind w:left="-142"/>
        <w:rPr>
          <w:rFonts w:ascii="Arial" w:hAnsi="Arial" w:cs="Arial"/>
          <w:b/>
          <w:sz w:val="20"/>
          <w:szCs w:val="20"/>
          <w:lang w:val="es-ES_tradnl"/>
        </w:rPr>
      </w:pPr>
    </w:p>
    <w:p w14:paraId="231C5180" w14:textId="77777777" w:rsidR="00F04B27" w:rsidRDefault="00F04B27" w:rsidP="00F04B27">
      <w:pPr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br w:type="page"/>
      </w:r>
    </w:p>
    <w:p w14:paraId="106F69F4" w14:textId="77777777" w:rsidR="00F04B27" w:rsidRDefault="00F04B27" w:rsidP="00F04B27">
      <w:pPr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lastRenderedPageBreak/>
        <w:t>3</w:t>
      </w:r>
      <w:r w:rsidRPr="00640A53">
        <w:rPr>
          <w:rFonts w:ascii="Arial" w:hAnsi="Arial" w:cs="Arial"/>
          <w:b/>
          <w:sz w:val="20"/>
          <w:szCs w:val="20"/>
          <w:lang w:val="es-ES_tradnl"/>
        </w:rPr>
        <w:t>. COMPROMISO</w:t>
      </w:r>
      <w:r>
        <w:rPr>
          <w:rFonts w:ascii="Arial" w:hAnsi="Arial" w:cs="Arial"/>
          <w:b/>
          <w:sz w:val="20"/>
          <w:szCs w:val="20"/>
          <w:lang w:val="es-ES_tradnl"/>
        </w:rPr>
        <w:t xml:space="preserve"> DEL SOLICITANTE, CANDIDATO O PERSONA CERTIFICADA</w:t>
      </w:r>
    </w:p>
    <w:p w14:paraId="1D406FF0" w14:textId="77777777" w:rsidR="00F04B27" w:rsidRDefault="00F04B27" w:rsidP="00F04B27">
      <w:pPr>
        <w:rPr>
          <w:rFonts w:ascii="Arial" w:hAnsi="Arial" w:cs="Arial"/>
          <w:b/>
          <w:sz w:val="20"/>
          <w:szCs w:val="20"/>
          <w:lang w:val="es-ES_tradnl"/>
        </w:rPr>
      </w:pPr>
    </w:p>
    <w:p w14:paraId="4C1309CD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3.1 </w:t>
      </w:r>
      <w:r w:rsidRPr="00334A2C">
        <w:rPr>
          <w:rFonts w:ascii="Arial" w:hAnsi="Arial" w:cs="Arial"/>
          <w:sz w:val="20"/>
          <w:szCs w:val="20"/>
          <w:lang w:val="es-ES_tradnl"/>
        </w:rPr>
        <w:t xml:space="preserve">La </w:t>
      </w:r>
      <w:r>
        <w:rPr>
          <w:rFonts w:ascii="Arial" w:hAnsi="Arial" w:cs="Arial"/>
          <w:sz w:val="20"/>
          <w:szCs w:val="20"/>
          <w:lang w:val="es-ES_tradnl"/>
        </w:rPr>
        <w:t>persona</w:t>
      </w:r>
      <w:r w:rsidRPr="00334A2C">
        <w:rPr>
          <w:rFonts w:ascii="Arial" w:hAnsi="Arial" w:cs="Arial"/>
          <w:sz w:val="20"/>
          <w:szCs w:val="20"/>
          <w:lang w:val="es-ES_tradnl"/>
        </w:rPr>
        <w:t xml:space="preserve"> descrita en el capítulo 1 de esta solicitud solicita al INDOCAL realizar las actividades de eva</w:t>
      </w:r>
      <w:r>
        <w:rPr>
          <w:rFonts w:ascii="Arial" w:hAnsi="Arial" w:cs="Arial"/>
          <w:sz w:val="20"/>
          <w:szCs w:val="20"/>
          <w:lang w:val="es-ES_tradnl"/>
        </w:rPr>
        <w:t>luación de la conformidad requeridas en este documento, con el objetivo de determinar la extensión del cumplimento de dicha persona contra los criterios de certificación correspondientes.</w:t>
      </w:r>
    </w:p>
    <w:p w14:paraId="116BDF7B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 </w:t>
      </w:r>
    </w:p>
    <w:p w14:paraId="2181B9F9" w14:textId="0E0B650A" w:rsidR="00F04B27" w:rsidRPr="009D5817" w:rsidRDefault="00F04B27" w:rsidP="00F04B27">
      <w:pPr>
        <w:pStyle w:val="Default"/>
        <w:jc w:val="both"/>
        <w:rPr>
          <w:sz w:val="20"/>
          <w:szCs w:val="20"/>
          <w:lang w:val="es-ES_tradnl"/>
        </w:rPr>
      </w:pPr>
      <w:r>
        <w:rPr>
          <w:sz w:val="20"/>
          <w:szCs w:val="20"/>
          <w:lang w:val="es-ES_tradnl"/>
        </w:rPr>
        <w:t xml:space="preserve">3.1.1 </w:t>
      </w:r>
      <w:r w:rsidRPr="00334A2C">
        <w:rPr>
          <w:sz w:val="20"/>
          <w:szCs w:val="20"/>
          <w:lang w:val="es-ES_tradnl"/>
        </w:rPr>
        <w:t xml:space="preserve">La </w:t>
      </w:r>
      <w:r>
        <w:rPr>
          <w:sz w:val="20"/>
          <w:szCs w:val="20"/>
          <w:lang w:val="es-ES_tradnl"/>
        </w:rPr>
        <w:t>persona</w:t>
      </w:r>
      <w:r w:rsidRPr="00334A2C">
        <w:rPr>
          <w:sz w:val="20"/>
          <w:szCs w:val="20"/>
          <w:lang w:val="es-ES_tradnl"/>
        </w:rPr>
        <w:t xml:space="preserve"> </w:t>
      </w:r>
      <w:r>
        <w:rPr>
          <w:sz w:val="20"/>
          <w:szCs w:val="20"/>
          <w:lang w:val="es-ES_tradnl"/>
        </w:rPr>
        <w:t xml:space="preserve">expresa conocer, entender y aceptar las implicaciones (económicas, implicaciones de disponibilidad para vigilancia, acceso a información, etc.) de los </w:t>
      </w:r>
      <w:r w:rsidRPr="00EF170E">
        <w:rPr>
          <w:sz w:val="20"/>
          <w:lang w:val="es-AR"/>
        </w:rPr>
        <w:t xml:space="preserve">requisitos de la certificación y </w:t>
      </w:r>
      <w:r>
        <w:rPr>
          <w:sz w:val="20"/>
          <w:szCs w:val="20"/>
          <w:lang w:val="es-ES_tradnl"/>
        </w:rPr>
        <w:t xml:space="preserve">del Esquema de Certificación de la Dirección Evaluación de la Conformidad del INDOCAL definido arriba, esencialmente, por los siguientes documentos: el </w:t>
      </w:r>
      <w:r w:rsidR="00C2685C" w:rsidRPr="00C2685C">
        <w:rPr>
          <w:i/>
          <w:sz w:val="20"/>
          <w:szCs w:val="20"/>
          <w:u w:val="single"/>
          <w:lang w:val="es-ES_tradnl"/>
        </w:rPr>
        <w:t xml:space="preserve">Directrices </w:t>
      </w:r>
      <w:r w:rsidR="00752274">
        <w:rPr>
          <w:i/>
          <w:sz w:val="20"/>
          <w:szCs w:val="20"/>
          <w:u w:val="single"/>
          <w:lang w:val="es-ES_tradnl"/>
        </w:rPr>
        <w:t>y</w:t>
      </w:r>
      <w:r w:rsidR="00752274" w:rsidRPr="00C2685C">
        <w:rPr>
          <w:i/>
          <w:sz w:val="20"/>
          <w:szCs w:val="20"/>
          <w:u w:val="single"/>
          <w:lang w:val="es-ES_tradnl"/>
        </w:rPr>
        <w:t xml:space="preserve"> </w:t>
      </w:r>
      <w:r w:rsidR="00C2685C" w:rsidRPr="00C2685C">
        <w:rPr>
          <w:i/>
          <w:sz w:val="20"/>
          <w:szCs w:val="20"/>
          <w:u w:val="single"/>
          <w:lang w:val="es-ES_tradnl"/>
        </w:rPr>
        <w:t xml:space="preserve">Lineamientos </w:t>
      </w:r>
      <w:r w:rsidR="00752274">
        <w:rPr>
          <w:i/>
          <w:sz w:val="20"/>
          <w:szCs w:val="20"/>
          <w:u w:val="single"/>
          <w:lang w:val="es-ES_tradnl"/>
        </w:rPr>
        <w:t>s</w:t>
      </w:r>
      <w:r w:rsidR="00752274" w:rsidRPr="00C2685C">
        <w:rPr>
          <w:i/>
          <w:sz w:val="20"/>
          <w:szCs w:val="20"/>
          <w:u w:val="single"/>
          <w:lang w:val="es-ES_tradnl"/>
        </w:rPr>
        <w:t xml:space="preserve">obre </w:t>
      </w:r>
      <w:r w:rsidR="00C2685C" w:rsidRPr="00C2685C">
        <w:rPr>
          <w:i/>
          <w:sz w:val="20"/>
          <w:szCs w:val="20"/>
          <w:u w:val="single"/>
          <w:lang w:val="es-ES_tradnl"/>
        </w:rPr>
        <w:t>el Servicio de Certificación de Personas del INDOCAL.</w:t>
      </w:r>
      <w:r w:rsidRPr="00516F5C">
        <w:rPr>
          <w:i/>
          <w:sz w:val="20"/>
          <w:szCs w:val="20"/>
          <w:u w:val="single"/>
          <w:lang w:val="es-ES_tradnl"/>
        </w:rPr>
        <w:t xml:space="preserve"> (OD-DEC-0</w:t>
      </w:r>
      <w:r>
        <w:rPr>
          <w:i/>
          <w:sz w:val="20"/>
          <w:szCs w:val="20"/>
          <w:u w:val="single"/>
          <w:lang w:val="es-ES_tradnl"/>
        </w:rPr>
        <w:t>1</w:t>
      </w:r>
      <w:r w:rsidRPr="00516F5C">
        <w:rPr>
          <w:i/>
          <w:sz w:val="20"/>
          <w:szCs w:val="20"/>
          <w:u w:val="single"/>
          <w:lang w:val="es-ES_tradnl"/>
        </w:rPr>
        <w:t>0),</w:t>
      </w:r>
      <w:r w:rsidRPr="00516F5C">
        <w:rPr>
          <w:i/>
          <w:sz w:val="20"/>
          <w:szCs w:val="20"/>
          <w:lang w:val="es-ES_tradnl"/>
        </w:rPr>
        <w:t xml:space="preserve"> </w:t>
      </w:r>
      <w:r w:rsidRPr="000519C6">
        <w:rPr>
          <w:i/>
          <w:sz w:val="20"/>
          <w:szCs w:val="20"/>
          <w:u w:val="single"/>
          <w:lang w:val="es-ES_tradnl"/>
        </w:rPr>
        <w:t xml:space="preserve">el </w:t>
      </w:r>
      <w:r>
        <w:rPr>
          <w:i/>
          <w:sz w:val="20"/>
          <w:szCs w:val="20"/>
          <w:u w:val="single"/>
          <w:lang w:val="es-ES_tradnl"/>
        </w:rPr>
        <w:t xml:space="preserve">Código de </w:t>
      </w:r>
      <w:r w:rsidRPr="000519C6">
        <w:rPr>
          <w:i/>
          <w:sz w:val="20"/>
          <w:szCs w:val="20"/>
          <w:u w:val="single"/>
          <w:lang w:val="es-ES_tradnl"/>
        </w:rPr>
        <w:t>Conducta para la Certificación de Personas (OD-DPE-001)</w:t>
      </w:r>
      <w:r w:rsidRPr="00516F5C">
        <w:rPr>
          <w:i/>
          <w:sz w:val="20"/>
          <w:szCs w:val="20"/>
          <w:u w:val="single"/>
          <w:lang w:val="es-ES_tradnl"/>
        </w:rPr>
        <w:t>,</w:t>
      </w:r>
      <w:r w:rsidRPr="00516F5C">
        <w:rPr>
          <w:sz w:val="20"/>
          <w:szCs w:val="20"/>
          <w:lang w:val="es-ES_tradnl"/>
        </w:rPr>
        <w:t xml:space="preserve"> y la</w:t>
      </w:r>
      <w:r w:rsidRPr="00B9623C">
        <w:rPr>
          <w:sz w:val="20"/>
          <w:szCs w:val="20"/>
          <w:lang w:val="es-ES_tradnl"/>
        </w:rPr>
        <w:t xml:space="preserve"> </w:t>
      </w:r>
      <w:r w:rsidRPr="00EC6600">
        <w:rPr>
          <w:i/>
          <w:sz w:val="20"/>
          <w:szCs w:val="20"/>
          <w:u w:val="single"/>
          <w:lang w:val="es-ES_tradnl"/>
        </w:rPr>
        <w:t xml:space="preserve">Política Independencia, Imparcialidad, Confidencialidad, Trasparencia </w:t>
      </w:r>
      <w:r>
        <w:rPr>
          <w:i/>
          <w:sz w:val="20"/>
          <w:szCs w:val="20"/>
          <w:u w:val="single"/>
          <w:lang w:val="es-ES_tradnl"/>
        </w:rPr>
        <w:t>e Integridad d</w:t>
      </w:r>
      <w:r w:rsidRPr="00EC6600">
        <w:rPr>
          <w:i/>
          <w:sz w:val="20"/>
          <w:szCs w:val="20"/>
          <w:u w:val="single"/>
          <w:lang w:val="es-ES_tradnl"/>
        </w:rPr>
        <w:t xml:space="preserve">e </w:t>
      </w:r>
      <w:r>
        <w:rPr>
          <w:i/>
          <w:sz w:val="20"/>
          <w:szCs w:val="20"/>
          <w:u w:val="single"/>
          <w:lang w:val="es-ES_tradnl"/>
        </w:rPr>
        <w:t>l</w:t>
      </w:r>
      <w:r w:rsidRPr="00EC6600">
        <w:rPr>
          <w:i/>
          <w:sz w:val="20"/>
          <w:szCs w:val="20"/>
          <w:u w:val="single"/>
          <w:lang w:val="es-ES_tradnl"/>
        </w:rPr>
        <w:t xml:space="preserve">a Dirección Evaluación </w:t>
      </w:r>
      <w:r>
        <w:rPr>
          <w:i/>
          <w:sz w:val="20"/>
          <w:szCs w:val="20"/>
          <w:u w:val="single"/>
          <w:lang w:val="es-ES_tradnl"/>
        </w:rPr>
        <w:t>d</w:t>
      </w:r>
      <w:r w:rsidRPr="00EC6600">
        <w:rPr>
          <w:i/>
          <w:sz w:val="20"/>
          <w:szCs w:val="20"/>
          <w:u w:val="single"/>
          <w:lang w:val="es-ES_tradnl"/>
        </w:rPr>
        <w:t xml:space="preserve">e </w:t>
      </w:r>
      <w:r>
        <w:rPr>
          <w:i/>
          <w:sz w:val="20"/>
          <w:szCs w:val="20"/>
          <w:u w:val="single"/>
          <w:lang w:val="es-ES_tradnl"/>
        </w:rPr>
        <w:t>l</w:t>
      </w:r>
      <w:r w:rsidRPr="00EC6600">
        <w:rPr>
          <w:i/>
          <w:sz w:val="20"/>
          <w:szCs w:val="20"/>
          <w:u w:val="single"/>
          <w:lang w:val="es-ES_tradnl"/>
        </w:rPr>
        <w:t>a Conformidad</w:t>
      </w:r>
      <w:r>
        <w:rPr>
          <w:i/>
          <w:sz w:val="20"/>
          <w:szCs w:val="20"/>
          <w:u w:val="single"/>
          <w:lang w:val="es-ES_tradnl"/>
        </w:rPr>
        <w:t xml:space="preserve"> (PO-DEC-001),</w:t>
      </w:r>
      <w:r>
        <w:rPr>
          <w:sz w:val="20"/>
          <w:szCs w:val="20"/>
          <w:lang w:val="es-ES_tradnl"/>
        </w:rPr>
        <w:t xml:space="preserve"> así como lo establecido en este formulario, disponibles en la página web d</w:t>
      </w:r>
      <w:r w:rsidRPr="00E83FA7">
        <w:rPr>
          <w:sz w:val="20"/>
          <w:szCs w:val="20"/>
          <w:lang w:val="es-ES_tradnl"/>
        </w:rPr>
        <w:t>e</w:t>
      </w:r>
      <w:r>
        <w:rPr>
          <w:sz w:val="20"/>
          <w:szCs w:val="20"/>
          <w:lang w:val="es-ES_tradnl"/>
        </w:rPr>
        <w:t xml:space="preserve"> </w:t>
      </w:r>
      <w:r w:rsidRPr="00E83FA7">
        <w:rPr>
          <w:sz w:val="20"/>
          <w:szCs w:val="20"/>
          <w:lang w:val="es-ES_tradnl"/>
        </w:rPr>
        <w:t>la institución</w:t>
      </w:r>
      <w:r>
        <w:rPr>
          <w:sz w:val="20"/>
          <w:szCs w:val="20"/>
          <w:lang w:val="es-ES_tradnl"/>
        </w:rPr>
        <w:t xml:space="preserve"> </w:t>
      </w:r>
      <w:hyperlink r:id="rId15" w:history="1">
        <w:r w:rsidRPr="007772CB">
          <w:rPr>
            <w:rStyle w:val="Hipervnculo"/>
            <w:sz w:val="20"/>
            <w:szCs w:val="20"/>
            <w:lang w:val="es-ES_tradnl"/>
          </w:rPr>
          <w:t>http://www.indocal.gob.do</w:t>
        </w:r>
      </w:hyperlink>
      <w:r>
        <w:rPr>
          <w:sz w:val="20"/>
          <w:szCs w:val="20"/>
          <w:lang w:val="es-ES_tradnl"/>
        </w:rPr>
        <w:t xml:space="preserve">. </w:t>
      </w:r>
      <w:r w:rsidRPr="00BE25D1">
        <w:rPr>
          <w:sz w:val="20"/>
          <w:szCs w:val="20"/>
          <w:lang w:val="es-ES_tradnl"/>
        </w:rPr>
        <w:t>También</w:t>
      </w:r>
      <w:r>
        <w:rPr>
          <w:sz w:val="20"/>
          <w:szCs w:val="20"/>
          <w:lang w:val="es-ES_tradnl"/>
        </w:rPr>
        <w:t xml:space="preserve"> autoriza al INDOCAL a disponer de la información de la persona en sus actividades de evaluaciones internas y externas, haciendo los aprestos de lugar en términos de confidencialidad.</w:t>
      </w:r>
    </w:p>
    <w:p w14:paraId="08C85AA7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94A804E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3.2 </w:t>
      </w:r>
      <w:r w:rsidRPr="00DC368C">
        <w:rPr>
          <w:rFonts w:ascii="Arial" w:hAnsi="Arial" w:cs="Arial"/>
          <w:sz w:val="20"/>
          <w:szCs w:val="20"/>
          <w:lang w:val="es-ES_tradnl"/>
        </w:rPr>
        <w:t>En cu</w:t>
      </w:r>
      <w:r>
        <w:rPr>
          <w:rFonts w:ascii="Arial" w:hAnsi="Arial" w:cs="Arial"/>
          <w:sz w:val="20"/>
          <w:szCs w:val="20"/>
          <w:lang w:val="es-ES_tradnl"/>
        </w:rPr>
        <w:t>mplimiento de los criterios establecidos previamente</w:t>
      </w:r>
      <w:r w:rsidRPr="00DC368C">
        <w:rPr>
          <w:rFonts w:ascii="Arial" w:hAnsi="Arial" w:cs="Arial"/>
          <w:sz w:val="20"/>
          <w:szCs w:val="20"/>
          <w:lang w:val="es-ES_tradnl"/>
        </w:rPr>
        <w:t xml:space="preserve">, </w:t>
      </w:r>
      <w:r>
        <w:rPr>
          <w:rFonts w:ascii="Arial" w:hAnsi="Arial" w:cs="Arial"/>
          <w:sz w:val="20"/>
          <w:szCs w:val="20"/>
          <w:lang w:val="es-ES_tradnl"/>
        </w:rPr>
        <w:t>el INDOCAL</w:t>
      </w:r>
      <w:r w:rsidRPr="00DC368C">
        <w:rPr>
          <w:rFonts w:ascii="Arial" w:hAnsi="Arial" w:cs="Arial"/>
          <w:sz w:val="20"/>
          <w:szCs w:val="20"/>
          <w:lang w:val="es-ES_tradnl"/>
        </w:rPr>
        <w:t xml:space="preserve"> dispondrá </w:t>
      </w:r>
      <w:r>
        <w:rPr>
          <w:rFonts w:ascii="Arial" w:hAnsi="Arial" w:cs="Arial"/>
          <w:sz w:val="20"/>
          <w:szCs w:val="20"/>
          <w:lang w:val="es-ES_tradnl"/>
        </w:rPr>
        <w:t xml:space="preserve">y será responsable </w:t>
      </w:r>
      <w:r w:rsidRPr="00DC368C">
        <w:rPr>
          <w:rFonts w:ascii="Arial" w:hAnsi="Arial" w:cs="Arial"/>
          <w:sz w:val="20"/>
          <w:szCs w:val="20"/>
          <w:lang w:val="es-ES_tradnl"/>
        </w:rPr>
        <w:t>de la</w:t>
      </w:r>
      <w:r>
        <w:rPr>
          <w:rFonts w:ascii="Arial" w:hAnsi="Arial" w:cs="Arial"/>
          <w:sz w:val="20"/>
          <w:szCs w:val="20"/>
          <w:lang w:val="es-ES_tradnl"/>
        </w:rPr>
        <w:t>s</w:t>
      </w:r>
      <w:r w:rsidRPr="00DC368C">
        <w:rPr>
          <w:rFonts w:ascii="Arial" w:hAnsi="Arial" w:cs="Arial"/>
          <w:sz w:val="20"/>
          <w:szCs w:val="20"/>
          <w:lang w:val="es-ES_tradnl"/>
        </w:rPr>
        <w:t xml:space="preserve"> actividad</w:t>
      </w:r>
      <w:r>
        <w:rPr>
          <w:rFonts w:ascii="Arial" w:hAnsi="Arial" w:cs="Arial"/>
          <w:sz w:val="20"/>
          <w:szCs w:val="20"/>
          <w:lang w:val="es-ES_tradnl"/>
        </w:rPr>
        <w:t>es</w:t>
      </w:r>
      <w:r w:rsidRPr="00DC368C">
        <w:rPr>
          <w:rFonts w:ascii="Arial" w:hAnsi="Arial" w:cs="Arial"/>
          <w:sz w:val="20"/>
          <w:szCs w:val="20"/>
          <w:lang w:val="es-ES_tradnl"/>
        </w:rPr>
        <w:t xml:space="preserve"> de </w:t>
      </w:r>
      <w:r>
        <w:rPr>
          <w:rFonts w:ascii="Arial" w:hAnsi="Arial" w:cs="Arial"/>
          <w:sz w:val="20"/>
          <w:szCs w:val="20"/>
          <w:lang w:val="es-ES_tradnl"/>
        </w:rPr>
        <w:t>examina</w:t>
      </w:r>
      <w:r w:rsidRPr="00DC368C">
        <w:rPr>
          <w:rFonts w:ascii="Arial" w:hAnsi="Arial" w:cs="Arial"/>
          <w:sz w:val="20"/>
          <w:szCs w:val="20"/>
          <w:lang w:val="es-ES_tradnl"/>
        </w:rPr>
        <w:t>ción</w:t>
      </w:r>
      <w:r>
        <w:rPr>
          <w:rFonts w:ascii="Arial" w:hAnsi="Arial" w:cs="Arial"/>
          <w:sz w:val="20"/>
          <w:szCs w:val="20"/>
          <w:lang w:val="es-ES_tradnl"/>
        </w:rPr>
        <w:t xml:space="preserve"> correspondientes</w:t>
      </w:r>
      <w:r w:rsidRPr="00DC368C">
        <w:rPr>
          <w:rFonts w:ascii="Arial" w:hAnsi="Arial" w:cs="Arial"/>
          <w:sz w:val="20"/>
          <w:szCs w:val="20"/>
          <w:lang w:val="es-ES_tradnl"/>
        </w:rPr>
        <w:t>.</w:t>
      </w:r>
    </w:p>
    <w:p w14:paraId="0A28D654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30B83" w14:textId="60802AA4" w:rsidR="00F04B27" w:rsidRDefault="00F04B27" w:rsidP="00F04B27">
      <w:pPr>
        <w:jc w:val="both"/>
        <w:rPr>
          <w:rFonts w:ascii="Arial" w:hAnsi="Arial" w:cs="Arial"/>
          <w:sz w:val="20"/>
          <w:lang w:val="es-AR"/>
        </w:rPr>
      </w:pPr>
      <w:r>
        <w:rPr>
          <w:rFonts w:ascii="Arial" w:hAnsi="Arial" w:cs="Arial"/>
          <w:sz w:val="20"/>
          <w:lang w:val="es-AR"/>
        </w:rPr>
        <w:t>3.3 E</w:t>
      </w:r>
      <w:r w:rsidRPr="00EF170E">
        <w:rPr>
          <w:rFonts w:ascii="Arial" w:hAnsi="Arial" w:cs="Arial"/>
          <w:sz w:val="20"/>
          <w:lang w:val="es-AR"/>
        </w:rPr>
        <w:t>l so</w:t>
      </w:r>
      <w:r>
        <w:rPr>
          <w:rFonts w:ascii="Arial" w:hAnsi="Arial" w:cs="Arial"/>
          <w:sz w:val="20"/>
          <w:lang w:val="es-AR"/>
        </w:rPr>
        <w:t xml:space="preserve">licitante acuerda cumplir con </w:t>
      </w:r>
      <w:r w:rsidRPr="00EF170E">
        <w:rPr>
          <w:rFonts w:ascii="Arial" w:hAnsi="Arial" w:cs="Arial"/>
          <w:sz w:val="20"/>
          <w:lang w:val="es-AR"/>
        </w:rPr>
        <w:t>proporcionar toda información necesaria para la evaluación</w:t>
      </w:r>
      <w:r>
        <w:rPr>
          <w:rFonts w:ascii="Arial" w:hAnsi="Arial" w:cs="Arial"/>
          <w:sz w:val="20"/>
          <w:lang w:val="es-AR"/>
        </w:rPr>
        <w:t xml:space="preserve"> </w:t>
      </w:r>
      <w:r w:rsidR="001673D9">
        <w:rPr>
          <w:rFonts w:ascii="Arial" w:hAnsi="Arial" w:cs="Arial"/>
          <w:sz w:val="20"/>
          <w:lang w:val="es-AR"/>
        </w:rPr>
        <w:t xml:space="preserve">y </w:t>
      </w:r>
      <w:r>
        <w:rPr>
          <w:rFonts w:ascii="Arial" w:hAnsi="Arial" w:cs="Arial"/>
          <w:sz w:val="20"/>
          <w:lang w:val="es-AR"/>
        </w:rPr>
        <w:t xml:space="preserve">toda otra </w:t>
      </w:r>
      <w:r w:rsidRPr="00EF170E">
        <w:rPr>
          <w:rFonts w:ascii="Arial" w:hAnsi="Arial" w:cs="Arial"/>
          <w:sz w:val="20"/>
          <w:lang w:val="es-AR"/>
        </w:rPr>
        <w:t>información de apoyo para demostrar objetivamente el cumplimiento de los prerrequisitos del esquema</w:t>
      </w:r>
      <w:r>
        <w:rPr>
          <w:rFonts w:ascii="Arial" w:hAnsi="Arial" w:cs="Arial"/>
          <w:sz w:val="20"/>
          <w:lang w:val="es-AR"/>
        </w:rPr>
        <w:t xml:space="preserve"> de certificación.</w:t>
      </w:r>
    </w:p>
    <w:p w14:paraId="7ECD86DD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BBCA2B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BFC9169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3632BC1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E92774F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________________________</w:t>
      </w:r>
    </w:p>
    <w:p w14:paraId="13F7F6A1" w14:textId="77777777" w:rsidR="00F04B27" w:rsidRPr="003F6EF4" w:rsidRDefault="00F04B27" w:rsidP="00F04B27">
      <w:pPr>
        <w:jc w:val="both"/>
        <w:rPr>
          <w:rFonts w:ascii="Arial" w:hAnsi="Arial" w:cs="Arial"/>
          <w:b/>
          <w:sz w:val="20"/>
          <w:szCs w:val="20"/>
          <w:lang w:val="es-ES_tradnl"/>
        </w:rPr>
      </w:pPr>
      <w:r w:rsidRPr="003F6EF4">
        <w:rPr>
          <w:rFonts w:ascii="Arial" w:hAnsi="Arial" w:cs="Arial"/>
          <w:b/>
          <w:sz w:val="20"/>
          <w:szCs w:val="20"/>
          <w:lang w:val="es-ES_tradnl"/>
        </w:rPr>
        <w:t xml:space="preserve">Firma </w:t>
      </w:r>
      <w:r>
        <w:rPr>
          <w:rFonts w:ascii="Arial" w:hAnsi="Arial" w:cs="Arial"/>
          <w:b/>
          <w:sz w:val="20"/>
          <w:szCs w:val="20"/>
          <w:lang w:val="es-ES_tradnl"/>
        </w:rPr>
        <w:t xml:space="preserve">del </w:t>
      </w:r>
      <w:r w:rsidRPr="003F6EF4">
        <w:rPr>
          <w:rFonts w:ascii="Arial" w:hAnsi="Arial" w:cs="Arial"/>
          <w:b/>
          <w:sz w:val="20"/>
          <w:szCs w:val="20"/>
          <w:lang w:val="es-ES_tradnl"/>
        </w:rPr>
        <w:t>Solicitante</w:t>
      </w:r>
    </w:p>
    <w:p w14:paraId="2ABD4BAB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B0C960B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CE5034D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DAD807E" w14:textId="6B507765" w:rsidR="00F04B27" w:rsidRDefault="00F04B27" w:rsidP="00F04B27">
      <w:pPr>
        <w:tabs>
          <w:tab w:val="left" w:pos="2475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  <w:r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26B62D7" wp14:editId="4CBBB935">
                <wp:simplePos x="0" y="0"/>
                <wp:positionH relativeFrom="column">
                  <wp:posOffset>-5081</wp:posOffset>
                </wp:positionH>
                <wp:positionV relativeFrom="paragraph">
                  <wp:posOffset>51435</wp:posOffset>
                </wp:positionV>
                <wp:extent cx="6581775" cy="0"/>
                <wp:effectExtent l="0" t="0" r="28575" b="1905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817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A96F799" id="Conector recto 4" o:spid="_x0000_s1026" style="position:absolute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4.05pt" to="517.8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" strokecolor="black [3040]"/>
            </w:pict>
          </mc:Fallback>
        </mc:AlternateContent>
      </w:r>
    </w:p>
    <w:p w14:paraId="642754C9" w14:textId="77777777" w:rsidR="00F04B27" w:rsidRPr="006027BB" w:rsidRDefault="00F04B27" w:rsidP="00F04B27">
      <w:pPr>
        <w:jc w:val="both"/>
        <w:rPr>
          <w:rFonts w:ascii="Arial" w:hAnsi="Arial" w:cs="Arial"/>
          <w:b/>
          <w:sz w:val="20"/>
          <w:szCs w:val="20"/>
          <w:lang w:val="es-ES_tradnl"/>
        </w:rPr>
      </w:pPr>
      <w:r w:rsidRPr="006027BB">
        <w:rPr>
          <w:rFonts w:ascii="Arial" w:hAnsi="Arial" w:cs="Arial"/>
          <w:b/>
          <w:sz w:val="20"/>
          <w:szCs w:val="20"/>
          <w:lang w:val="es-ES_tradnl"/>
        </w:rPr>
        <w:t xml:space="preserve">Revisión de la solicitud </w:t>
      </w:r>
      <w:r>
        <w:rPr>
          <w:rFonts w:ascii="Arial" w:hAnsi="Arial" w:cs="Arial"/>
          <w:b/>
          <w:sz w:val="20"/>
          <w:szCs w:val="20"/>
          <w:lang w:val="es-ES_tradnl"/>
        </w:rPr>
        <w:t>(a</w:t>
      </w:r>
      <w:r w:rsidRPr="006027BB">
        <w:rPr>
          <w:rFonts w:ascii="Arial" w:hAnsi="Arial" w:cs="Arial"/>
          <w:b/>
          <w:sz w:val="20"/>
          <w:szCs w:val="20"/>
          <w:lang w:val="es-ES_tradnl"/>
        </w:rPr>
        <w:t xml:space="preserve"> llenar por INDOCAL</w:t>
      </w:r>
      <w:r>
        <w:rPr>
          <w:rFonts w:ascii="Arial" w:hAnsi="Arial" w:cs="Arial"/>
          <w:b/>
          <w:sz w:val="20"/>
          <w:szCs w:val="20"/>
          <w:lang w:val="es-ES_tradnl"/>
        </w:rPr>
        <w:t>)</w:t>
      </w:r>
      <w:r w:rsidRPr="006027BB">
        <w:rPr>
          <w:rFonts w:ascii="Arial" w:hAnsi="Arial" w:cs="Arial"/>
          <w:b/>
          <w:sz w:val="20"/>
          <w:szCs w:val="20"/>
          <w:lang w:val="es-ES_tradnl"/>
        </w:rPr>
        <w:t xml:space="preserve">: </w:t>
      </w:r>
    </w:p>
    <w:p w14:paraId="53EC9C41" w14:textId="77777777" w:rsidR="00F04B27" w:rsidRDefault="00F04B27" w:rsidP="00F04B27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tbl>
      <w:tblPr>
        <w:tblStyle w:val="Tablaconcuadrcula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4544"/>
        <w:gridCol w:w="4482"/>
      </w:tblGrid>
      <w:tr w:rsidR="00F04B27" w14:paraId="4D6341EA" w14:textId="77777777" w:rsidTr="0012674D">
        <w:trPr>
          <w:trHeight w:val="444"/>
        </w:trPr>
        <w:tc>
          <w:tcPr>
            <w:tcW w:w="4927" w:type="dxa"/>
            <w:vAlign w:val="center"/>
          </w:tcPr>
          <w:p w14:paraId="441451CC" w14:textId="32DB1294" w:rsidR="00F04B27" w:rsidRPr="000650A9" w:rsidRDefault="00F04B27" w:rsidP="00537568">
            <w:pPr>
              <w:ind w:right="142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Código de trazabilidad cliente:</w:t>
            </w:r>
          </w:p>
        </w:tc>
        <w:tc>
          <w:tcPr>
            <w:tcW w:w="4928" w:type="dxa"/>
            <w:vAlign w:val="center"/>
          </w:tcPr>
          <w:p w14:paraId="5A92D0DB" w14:textId="77777777" w:rsidR="00F04B27" w:rsidRPr="000650A9" w:rsidRDefault="00F04B27" w:rsidP="00537568">
            <w:pPr>
              <w:ind w:right="142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F04B27" w14:paraId="5DBC4B15" w14:textId="77777777" w:rsidTr="00CF25A7">
        <w:tc>
          <w:tcPr>
            <w:tcW w:w="4927" w:type="dxa"/>
            <w:vAlign w:val="center"/>
          </w:tcPr>
          <w:p w14:paraId="73E49E79" w14:textId="77777777" w:rsidR="00F04B27" w:rsidRDefault="00F04B27" w:rsidP="00CF25A7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lang w:val="es-AR"/>
              </w:rPr>
              <w:t>Confirmación</w:t>
            </w:r>
            <w:r w:rsidRPr="00EF170E">
              <w:rPr>
                <w:rFonts w:ascii="Arial" w:hAnsi="Arial" w:cs="Arial"/>
                <w:sz w:val="20"/>
                <w:lang w:val="es-AR"/>
              </w:rPr>
              <w:t xml:space="preserve"> </w:t>
            </w:r>
            <w:r>
              <w:rPr>
                <w:rFonts w:ascii="Arial" w:hAnsi="Arial" w:cs="Arial"/>
                <w:sz w:val="20"/>
                <w:lang w:val="es-AR"/>
              </w:rPr>
              <w:t xml:space="preserve">de </w:t>
            </w:r>
            <w:r w:rsidRPr="00EF170E">
              <w:rPr>
                <w:rFonts w:ascii="Arial" w:hAnsi="Arial" w:cs="Arial"/>
                <w:sz w:val="20"/>
                <w:lang w:val="es-AR"/>
              </w:rPr>
              <w:t>que el solicitante cumple los requisitos del esquema de certificación</w:t>
            </w:r>
            <w:r>
              <w:rPr>
                <w:rFonts w:ascii="Arial" w:hAnsi="Arial" w:cs="Arial"/>
                <w:sz w:val="20"/>
                <w:lang w:val="es-AR"/>
              </w:rPr>
              <w:t>:</w:t>
            </w:r>
          </w:p>
        </w:tc>
        <w:tc>
          <w:tcPr>
            <w:tcW w:w="4928" w:type="dxa"/>
          </w:tcPr>
          <w:p w14:paraId="24A07A73" w14:textId="77777777" w:rsidR="00F04B27" w:rsidRDefault="00F04B27" w:rsidP="00537568">
            <w:pPr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3B86563C" w14:textId="77777777" w:rsidR="00F04B27" w:rsidRDefault="00F04B27" w:rsidP="00537568">
            <w:pPr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2BA70813" w14:textId="77777777" w:rsidR="00F04B27" w:rsidRDefault="00F04B27" w:rsidP="00537568">
            <w:pPr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41ED974B" w14:textId="77777777" w:rsidR="00F04B27" w:rsidRDefault="00F04B27" w:rsidP="00537568">
            <w:pPr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52D202A5" w14:textId="77777777" w:rsidR="00F04B27" w:rsidRDefault="00F04B27" w:rsidP="00537568">
            <w:pPr>
              <w:jc w:val="center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Fecha y firma del revisor</w:t>
            </w:r>
          </w:p>
        </w:tc>
      </w:tr>
    </w:tbl>
    <w:p w14:paraId="60D2341D" w14:textId="7160BC60" w:rsidR="00641195" w:rsidRPr="00560439" w:rsidRDefault="00641195" w:rsidP="00641195">
      <w:pPr>
        <w:rPr>
          <w:rFonts w:ascii="Verdana" w:hAnsi="Verdana" w:cs="Arial"/>
          <w:sz w:val="20"/>
          <w:szCs w:val="20"/>
          <w:lang w:val="es-ES_tradnl"/>
        </w:rPr>
        <w:sectPr w:rsidR="00641195" w:rsidRPr="00560439" w:rsidSect="00CF25A7">
          <w:footerReference w:type="default" r:id="rId16"/>
          <w:footerReference w:type="first" r:id="rId17"/>
          <w:pgSz w:w="12240" w:h="15840" w:code="1"/>
          <w:pgMar w:top="1417" w:right="1467" w:bottom="1417" w:left="1701" w:header="624" w:footer="638" w:gutter="0"/>
          <w:cols w:space="708"/>
          <w:docGrid w:linePitch="360"/>
        </w:sectPr>
      </w:pPr>
    </w:p>
    <w:p w14:paraId="40A127A4" w14:textId="77777777" w:rsidR="0026587F" w:rsidRDefault="0026587F" w:rsidP="00F04B27"/>
    <w:sectPr w:rsidR="0026587F" w:rsidSect="00134C03">
      <w:footerReference w:type="default" r:id="rId18"/>
      <w:type w:val="continuous"/>
      <w:pgSz w:w="12240" w:h="15840"/>
      <w:pgMar w:top="85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D0EC6C" w14:textId="77777777" w:rsidR="009E3FD0" w:rsidRDefault="009E3FD0" w:rsidP="006A5A1F">
      <w:r>
        <w:separator/>
      </w:r>
    </w:p>
  </w:endnote>
  <w:endnote w:type="continuationSeparator" w:id="0">
    <w:p w14:paraId="0C6D2B15" w14:textId="77777777" w:rsidR="009E3FD0" w:rsidRDefault="009E3FD0" w:rsidP="006A5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605B6D" w14:textId="77777777" w:rsidR="00585901" w:rsidRDefault="0058590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F85644" w14:textId="77777777" w:rsidR="000545A8" w:rsidRDefault="000545A8" w:rsidP="00AD16D3">
    <w:pPr>
      <w:pStyle w:val="Piedepgina"/>
      <w:rPr>
        <w:color w:val="FF0000"/>
        <w:sz w:val="16"/>
        <w:szCs w:val="16"/>
      </w:rPr>
    </w:pPr>
  </w:p>
  <w:sdt>
    <w:sdtPr>
      <w:rPr>
        <w:rFonts w:ascii="Arial" w:hAnsi="Arial" w:cs="Arial"/>
        <w:sz w:val="20"/>
      </w:rPr>
      <w:id w:val="1021445084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</w:rPr>
          <w:id w:val="1763719324"/>
          <w:docPartObj>
            <w:docPartGallery w:val="Page Numbers (Top of Page)"/>
            <w:docPartUnique/>
          </w:docPartObj>
        </w:sdtPr>
        <w:sdtEndPr/>
        <w:sdtContent>
          <w:p w14:paraId="4C5DF098" w14:textId="702413B3" w:rsidR="000545A8" w:rsidRPr="00855171" w:rsidRDefault="000545A8" w:rsidP="000545A8">
            <w:pPr>
              <w:pStyle w:val="Piedepgina"/>
              <w:jc w:val="right"/>
              <w:rPr>
                <w:rFonts w:ascii="Arial" w:hAnsi="Arial" w:cs="Arial"/>
                <w:sz w:val="20"/>
              </w:rPr>
            </w:pPr>
            <w:r w:rsidRPr="00855171">
              <w:rPr>
                <w:rFonts w:ascii="Arial" w:hAnsi="Arial" w:cs="Arial"/>
                <w:sz w:val="20"/>
              </w:rPr>
              <w:t xml:space="preserve">Página </w:t>
            </w:r>
            <w:r w:rsidRPr="00855171">
              <w:rPr>
                <w:rFonts w:ascii="Arial" w:hAnsi="Arial" w:cs="Arial"/>
                <w:b/>
                <w:sz w:val="20"/>
              </w:rPr>
              <w:fldChar w:fldCharType="begin"/>
            </w:r>
            <w:r w:rsidRPr="00855171">
              <w:rPr>
                <w:rFonts w:ascii="Arial" w:hAnsi="Arial" w:cs="Arial"/>
                <w:b/>
                <w:sz w:val="20"/>
              </w:rPr>
              <w:instrText>PAGE</w:instrText>
            </w:r>
            <w:r w:rsidRPr="00855171">
              <w:rPr>
                <w:rFonts w:ascii="Arial" w:hAnsi="Arial" w:cs="Arial"/>
                <w:b/>
                <w:sz w:val="20"/>
              </w:rPr>
              <w:fldChar w:fldCharType="separate"/>
            </w:r>
            <w:r w:rsidR="00585901">
              <w:rPr>
                <w:rFonts w:ascii="Arial" w:hAnsi="Arial" w:cs="Arial"/>
                <w:b/>
                <w:noProof/>
                <w:sz w:val="20"/>
              </w:rPr>
              <w:t>1</w:t>
            </w:r>
            <w:r w:rsidRPr="00855171">
              <w:rPr>
                <w:rFonts w:ascii="Arial" w:hAnsi="Arial" w:cs="Arial"/>
                <w:b/>
                <w:sz w:val="20"/>
              </w:rPr>
              <w:fldChar w:fldCharType="end"/>
            </w:r>
            <w:r w:rsidRPr="00855171">
              <w:rPr>
                <w:rFonts w:ascii="Arial" w:hAnsi="Arial" w:cs="Arial"/>
                <w:sz w:val="20"/>
              </w:rPr>
              <w:t xml:space="preserve"> de </w:t>
            </w:r>
            <w:r w:rsidRPr="00855171">
              <w:rPr>
                <w:rFonts w:ascii="Arial" w:hAnsi="Arial" w:cs="Arial"/>
                <w:b/>
                <w:sz w:val="20"/>
              </w:rPr>
              <w:fldChar w:fldCharType="begin"/>
            </w:r>
            <w:r w:rsidRPr="00855171">
              <w:rPr>
                <w:rFonts w:ascii="Arial" w:hAnsi="Arial" w:cs="Arial"/>
                <w:b/>
                <w:sz w:val="20"/>
              </w:rPr>
              <w:instrText>NUMPAGES</w:instrText>
            </w:r>
            <w:r w:rsidRPr="00855171">
              <w:rPr>
                <w:rFonts w:ascii="Arial" w:hAnsi="Arial" w:cs="Arial"/>
                <w:b/>
                <w:sz w:val="20"/>
              </w:rPr>
              <w:fldChar w:fldCharType="separate"/>
            </w:r>
            <w:r w:rsidR="00585901">
              <w:rPr>
                <w:rFonts w:ascii="Arial" w:hAnsi="Arial" w:cs="Arial"/>
                <w:b/>
                <w:noProof/>
                <w:sz w:val="20"/>
              </w:rPr>
              <w:t>3</w:t>
            </w:r>
            <w:r w:rsidRPr="00855171">
              <w:rPr>
                <w:rFonts w:ascii="Arial" w:hAnsi="Arial" w:cs="Arial"/>
                <w:b/>
                <w:sz w:val="20"/>
              </w:rPr>
              <w:fldChar w:fldCharType="end"/>
            </w:r>
          </w:p>
        </w:sdtContent>
      </w:sdt>
    </w:sdtContent>
  </w:sdt>
  <w:p w14:paraId="4AE3CC30" w14:textId="43CE1450" w:rsidR="000545A8" w:rsidRPr="00855171" w:rsidRDefault="000545A8" w:rsidP="000545A8">
    <w:pPr>
      <w:tabs>
        <w:tab w:val="left" w:pos="0"/>
        <w:tab w:val="left" w:pos="8931"/>
        <w:tab w:val="left" w:pos="9360"/>
      </w:tabs>
      <w:outlineLvl w:val="0"/>
      <w:rPr>
        <w:rFonts w:ascii="Arial" w:hAnsi="Arial" w:cs="Arial"/>
        <w:sz w:val="16"/>
        <w:szCs w:val="16"/>
        <w:lang w:val="es-ES_tradnl"/>
      </w:rPr>
    </w:pPr>
    <w:r w:rsidRPr="00855171">
      <w:rPr>
        <w:rFonts w:ascii="Arial" w:hAnsi="Arial" w:cs="Arial"/>
        <w:b/>
        <w:sz w:val="20"/>
        <w:szCs w:val="20"/>
        <w:lang w:val="es-ES_tradnl"/>
      </w:rPr>
      <w:t>Fecha de emisión:</w:t>
    </w:r>
    <w:r w:rsidRPr="0009774B">
      <w:rPr>
        <w:rFonts w:ascii="Arial" w:hAnsi="Arial" w:cs="Arial"/>
        <w:b/>
        <w:sz w:val="20"/>
        <w:szCs w:val="20"/>
        <w:lang w:val="es-ES_tradnl"/>
      </w:rPr>
      <w:t xml:space="preserve"> </w:t>
    </w:r>
    <w:r w:rsidR="00585901">
      <w:rPr>
        <w:rFonts w:ascii="Arial" w:hAnsi="Arial" w:cs="Arial"/>
        <w:sz w:val="20"/>
        <w:szCs w:val="20"/>
        <w:lang w:val="es-ES_tradnl"/>
      </w:rPr>
      <w:t>1</w:t>
    </w:r>
    <w:r>
      <w:rPr>
        <w:rFonts w:ascii="Arial" w:hAnsi="Arial" w:cs="Arial"/>
        <w:sz w:val="20"/>
        <w:szCs w:val="20"/>
        <w:lang w:val="es-ES_tradnl"/>
      </w:rPr>
      <w:t>0/0</w:t>
    </w:r>
    <w:r w:rsidR="00585901">
      <w:rPr>
        <w:rFonts w:ascii="Arial" w:hAnsi="Arial" w:cs="Arial"/>
        <w:sz w:val="20"/>
        <w:szCs w:val="20"/>
        <w:lang w:val="es-ES_tradnl"/>
      </w:rPr>
      <w:t>3</w:t>
    </w:r>
    <w:r w:rsidRPr="00200981">
      <w:rPr>
        <w:rFonts w:ascii="Arial" w:hAnsi="Arial" w:cs="Arial"/>
        <w:sz w:val="20"/>
        <w:szCs w:val="20"/>
        <w:lang w:val="es-ES_tradnl"/>
      </w:rPr>
      <w:t>/202</w:t>
    </w:r>
    <w:r w:rsidR="00585901">
      <w:rPr>
        <w:rFonts w:ascii="Arial" w:hAnsi="Arial" w:cs="Arial"/>
        <w:sz w:val="20"/>
        <w:szCs w:val="20"/>
        <w:lang w:val="es-ES_tradnl"/>
      </w:rPr>
      <w:t>6</w:t>
    </w:r>
  </w:p>
  <w:p w14:paraId="394516BC" w14:textId="6B6A66D8" w:rsidR="00AD16D3" w:rsidRPr="004C02D7" w:rsidRDefault="00AD16D3" w:rsidP="00CF25A7">
    <w:pPr>
      <w:pStyle w:val="Piedepgina"/>
      <w:jc w:val="both"/>
      <w:rPr>
        <w:color w:val="FF0000"/>
      </w:rPr>
    </w:pPr>
    <w:r w:rsidRPr="004C02D7">
      <w:rPr>
        <w:color w:val="FF0000"/>
        <w:sz w:val="16"/>
        <w:szCs w:val="16"/>
      </w:rPr>
      <w:t xml:space="preserve">La versión vigente de este documento está disponible en la página web del INSTITUTO DOMINICANO PARA LA CALIDAD (INDOCAL) </w:t>
    </w:r>
    <w:hyperlink r:id="rId1" w:history="1">
      <w:r w:rsidRPr="003B1328">
        <w:rPr>
          <w:rStyle w:val="Hipervnculo"/>
          <w:sz w:val="16"/>
          <w:szCs w:val="16"/>
        </w:rPr>
        <w:t>http://www.indocal.gob.do</w:t>
      </w:r>
    </w:hyperlink>
    <w:r>
      <w:rPr>
        <w:sz w:val="16"/>
        <w:szCs w:val="16"/>
      </w:rPr>
      <w:t xml:space="preserve">  </w:t>
    </w:r>
    <w:r w:rsidRPr="004C02D7">
      <w:rPr>
        <w:color w:val="FF0000"/>
        <w:sz w:val="16"/>
        <w:szCs w:val="16"/>
      </w:rPr>
      <w:t>por favor verificar vigencia antes de uso.</w:t>
    </w:r>
    <w:r>
      <w:rPr>
        <w:color w:val="FF0000"/>
        <w:sz w:val="16"/>
        <w:szCs w:val="16"/>
      </w:rPr>
      <w:t xml:space="preserve"> </w:t>
    </w:r>
  </w:p>
  <w:p w14:paraId="3D2255DA" w14:textId="2ECED9F3" w:rsidR="00F04B27" w:rsidRPr="00F04B27" w:rsidRDefault="00F04B27" w:rsidP="00F04B2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A85824" w14:textId="77777777" w:rsidR="00585901" w:rsidRDefault="00585901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302A35" w14:textId="6E589A7F" w:rsidR="00641195" w:rsidRPr="00855171" w:rsidRDefault="00641195" w:rsidP="00DC1531">
    <w:pPr>
      <w:pStyle w:val="Piedepgina"/>
      <w:ind w:right="567"/>
      <w:jc w:val="right"/>
      <w:rPr>
        <w:rFonts w:ascii="Arial" w:hAnsi="Arial" w:cs="Arial"/>
        <w:sz w:val="20"/>
      </w:rPr>
    </w:pPr>
  </w:p>
  <w:sdt>
    <w:sdtPr>
      <w:rPr>
        <w:rFonts w:ascii="Arial" w:hAnsi="Arial" w:cs="Arial"/>
        <w:sz w:val="20"/>
      </w:rPr>
      <w:id w:val="-14153608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</w:rPr>
          <w:id w:val="1010558013"/>
          <w:docPartObj>
            <w:docPartGallery w:val="Page Numbers (Top of Page)"/>
            <w:docPartUnique/>
          </w:docPartObj>
        </w:sdtPr>
        <w:sdtEndPr/>
        <w:sdtContent>
          <w:p w14:paraId="2A343349" w14:textId="1A9D3AE0" w:rsidR="00740609" w:rsidRPr="00855171" w:rsidRDefault="00740609" w:rsidP="00740609">
            <w:pPr>
              <w:pStyle w:val="Piedepgina"/>
              <w:jc w:val="right"/>
              <w:rPr>
                <w:rFonts w:ascii="Arial" w:hAnsi="Arial" w:cs="Arial"/>
                <w:sz w:val="20"/>
              </w:rPr>
            </w:pPr>
            <w:r w:rsidRPr="00855171">
              <w:rPr>
                <w:rFonts w:ascii="Arial" w:hAnsi="Arial" w:cs="Arial"/>
                <w:sz w:val="20"/>
              </w:rPr>
              <w:t xml:space="preserve">Página </w:t>
            </w:r>
            <w:r w:rsidRPr="00855171">
              <w:rPr>
                <w:rFonts w:ascii="Arial" w:hAnsi="Arial" w:cs="Arial"/>
                <w:b/>
                <w:sz w:val="20"/>
              </w:rPr>
              <w:fldChar w:fldCharType="begin"/>
            </w:r>
            <w:r w:rsidRPr="00855171">
              <w:rPr>
                <w:rFonts w:ascii="Arial" w:hAnsi="Arial" w:cs="Arial"/>
                <w:b/>
                <w:sz w:val="20"/>
              </w:rPr>
              <w:instrText>PAGE</w:instrText>
            </w:r>
            <w:r w:rsidRPr="00855171">
              <w:rPr>
                <w:rFonts w:ascii="Arial" w:hAnsi="Arial" w:cs="Arial"/>
                <w:b/>
                <w:sz w:val="20"/>
              </w:rPr>
              <w:fldChar w:fldCharType="separate"/>
            </w:r>
            <w:r w:rsidR="00585901">
              <w:rPr>
                <w:rFonts w:ascii="Arial" w:hAnsi="Arial" w:cs="Arial"/>
                <w:b/>
                <w:noProof/>
                <w:sz w:val="20"/>
              </w:rPr>
              <w:t>2</w:t>
            </w:r>
            <w:r w:rsidRPr="00855171">
              <w:rPr>
                <w:rFonts w:ascii="Arial" w:hAnsi="Arial" w:cs="Arial"/>
                <w:b/>
                <w:sz w:val="20"/>
              </w:rPr>
              <w:fldChar w:fldCharType="end"/>
            </w:r>
            <w:r w:rsidRPr="00855171">
              <w:rPr>
                <w:rFonts w:ascii="Arial" w:hAnsi="Arial" w:cs="Arial"/>
                <w:sz w:val="20"/>
              </w:rPr>
              <w:t xml:space="preserve"> de </w:t>
            </w:r>
            <w:r w:rsidRPr="00855171">
              <w:rPr>
                <w:rFonts w:ascii="Arial" w:hAnsi="Arial" w:cs="Arial"/>
                <w:b/>
                <w:sz w:val="20"/>
              </w:rPr>
              <w:fldChar w:fldCharType="begin"/>
            </w:r>
            <w:r w:rsidRPr="00855171">
              <w:rPr>
                <w:rFonts w:ascii="Arial" w:hAnsi="Arial" w:cs="Arial"/>
                <w:b/>
                <w:sz w:val="20"/>
              </w:rPr>
              <w:instrText>NUMPAGES</w:instrText>
            </w:r>
            <w:r w:rsidRPr="00855171">
              <w:rPr>
                <w:rFonts w:ascii="Arial" w:hAnsi="Arial" w:cs="Arial"/>
                <w:b/>
                <w:sz w:val="20"/>
              </w:rPr>
              <w:fldChar w:fldCharType="separate"/>
            </w:r>
            <w:r w:rsidR="00585901">
              <w:rPr>
                <w:rFonts w:ascii="Arial" w:hAnsi="Arial" w:cs="Arial"/>
                <w:b/>
                <w:noProof/>
                <w:sz w:val="20"/>
              </w:rPr>
              <w:t>3</w:t>
            </w:r>
            <w:r w:rsidRPr="00855171">
              <w:rPr>
                <w:rFonts w:ascii="Arial" w:hAnsi="Arial" w:cs="Arial"/>
                <w:b/>
                <w:sz w:val="20"/>
              </w:rPr>
              <w:fldChar w:fldCharType="end"/>
            </w:r>
          </w:p>
        </w:sdtContent>
      </w:sdt>
    </w:sdtContent>
  </w:sdt>
  <w:p w14:paraId="2FA030B1" w14:textId="502CC91B" w:rsidR="00740609" w:rsidRPr="00855171" w:rsidRDefault="00740609" w:rsidP="00740609">
    <w:pPr>
      <w:tabs>
        <w:tab w:val="left" w:pos="0"/>
        <w:tab w:val="left" w:pos="8931"/>
        <w:tab w:val="left" w:pos="9360"/>
      </w:tabs>
      <w:outlineLvl w:val="0"/>
      <w:rPr>
        <w:rFonts w:ascii="Arial" w:hAnsi="Arial" w:cs="Arial"/>
        <w:sz w:val="16"/>
        <w:szCs w:val="16"/>
        <w:lang w:val="es-ES_tradnl"/>
      </w:rPr>
    </w:pPr>
    <w:r w:rsidRPr="00855171">
      <w:rPr>
        <w:rFonts w:ascii="Arial" w:hAnsi="Arial" w:cs="Arial"/>
        <w:b/>
        <w:sz w:val="20"/>
        <w:szCs w:val="20"/>
        <w:lang w:val="es-ES_tradnl"/>
      </w:rPr>
      <w:t>Fecha de emisión:</w:t>
    </w:r>
    <w:r w:rsidRPr="0009774B">
      <w:rPr>
        <w:rFonts w:ascii="Arial" w:hAnsi="Arial" w:cs="Arial"/>
        <w:b/>
        <w:sz w:val="20"/>
        <w:szCs w:val="20"/>
        <w:lang w:val="es-ES_tradnl"/>
      </w:rPr>
      <w:t xml:space="preserve"> </w:t>
    </w:r>
    <w:r w:rsidR="00585901">
      <w:rPr>
        <w:rFonts w:ascii="Arial" w:hAnsi="Arial" w:cs="Arial"/>
        <w:sz w:val="20"/>
        <w:szCs w:val="20"/>
        <w:lang w:val="es-ES_tradnl"/>
      </w:rPr>
      <w:t>1</w:t>
    </w:r>
    <w:r>
      <w:rPr>
        <w:rFonts w:ascii="Arial" w:hAnsi="Arial" w:cs="Arial"/>
        <w:sz w:val="20"/>
        <w:szCs w:val="20"/>
        <w:lang w:val="es-ES_tradnl"/>
      </w:rPr>
      <w:t>0/0</w:t>
    </w:r>
    <w:r w:rsidR="00585901">
      <w:rPr>
        <w:rFonts w:ascii="Arial" w:hAnsi="Arial" w:cs="Arial"/>
        <w:sz w:val="20"/>
        <w:szCs w:val="20"/>
        <w:lang w:val="es-ES_tradnl"/>
      </w:rPr>
      <w:t>3</w:t>
    </w:r>
    <w:r w:rsidRPr="00200981">
      <w:rPr>
        <w:rFonts w:ascii="Arial" w:hAnsi="Arial" w:cs="Arial"/>
        <w:sz w:val="20"/>
        <w:szCs w:val="20"/>
        <w:lang w:val="es-ES_tradnl"/>
      </w:rPr>
      <w:t>/202</w:t>
    </w:r>
    <w:r w:rsidR="00585901">
      <w:rPr>
        <w:rFonts w:ascii="Arial" w:hAnsi="Arial" w:cs="Arial"/>
        <w:sz w:val="20"/>
        <w:szCs w:val="20"/>
        <w:lang w:val="es-ES_tradnl"/>
      </w:rPr>
      <w:t>6</w:t>
    </w:r>
    <w:bookmarkStart w:id="0" w:name="_GoBack"/>
    <w:bookmarkEnd w:id="0"/>
  </w:p>
  <w:p w14:paraId="39403C01" w14:textId="77777777" w:rsidR="00740609" w:rsidRDefault="00740609" w:rsidP="00D50F6F">
    <w:pPr>
      <w:pStyle w:val="Piedepgina"/>
      <w:rPr>
        <w:color w:val="FF0000"/>
        <w:sz w:val="16"/>
        <w:szCs w:val="16"/>
      </w:rPr>
    </w:pPr>
  </w:p>
  <w:p w14:paraId="7E5551E8" w14:textId="77777777" w:rsidR="00740609" w:rsidRDefault="00740609" w:rsidP="00D50F6F">
    <w:pPr>
      <w:pStyle w:val="Piedepgina"/>
      <w:rPr>
        <w:color w:val="FF0000"/>
        <w:sz w:val="16"/>
        <w:szCs w:val="16"/>
      </w:rPr>
    </w:pPr>
  </w:p>
  <w:p w14:paraId="71E63F50" w14:textId="704ABD84" w:rsidR="00D50F6F" w:rsidRPr="004C02D7" w:rsidRDefault="00D50F6F" w:rsidP="00CF25A7">
    <w:pPr>
      <w:pStyle w:val="Piedepgina"/>
      <w:jc w:val="both"/>
      <w:rPr>
        <w:color w:val="FF0000"/>
      </w:rPr>
    </w:pPr>
    <w:r w:rsidRPr="004C02D7">
      <w:rPr>
        <w:color w:val="FF0000"/>
        <w:sz w:val="16"/>
        <w:szCs w:val="16"/>
      </w:rPr>
      <w:t xml:space="preserve">La versión vigente de este documento está disponible en la página web del INSTITUTO DOMINICANO PARA LA CALIDAD (INDOCAL) </w:t>
    </w:r>
    <w:hyperlink r:id="rId1" w:history="1">
      <w:r w:rsidRPr="003B1328">
        <w:rPr>
          <w:rStyle w:val="Hipervnculo"/>
          <w:sz w:val="16"/>
          <w:szCs w:val="16"/>
        </w:rPr>
        <w:t>http://www.indocal.gob.do</w:t>
      </w:r>
    </w:hyperlink>
    <w:r>
      <w:rPr>
        <w:sz w:val="16"/>
        <w:szCs w:val="16"/>
      </w:rPr>
      <w:t xml:space="preserve">  </w:t>
    </w:r>
    <w:r w:rsidRPr="004C02D7">
      <w:rPr>
        <w:color w:val="FF0000"/>
        <w:sz w:val="16"/>
        <w:szCs w:val="16"/>
      </w:rPr>
      <w:t>por favor verificar vigencia antes de uso.</w:t>
    </w:r>
    <w:r>
      <w:rPr>
        <w:color w:val="FF0000"/>
        <w:sz w:val="16"/>
        <w:szCs w:val="16"/>
      </w:rPr>
      <w:t xml:space="preserve"> </w:t>
    </w:r>
  </w:p>
  <w:p w14:paraId="1BD021A1" w14:textId="57CF91E8" w:rsidR="00641195" w:rsidRPr="00641195" w:rsidRDefault="00641195" w:rsidP="00641195">
    <w:pPr>
      <w:tabs>
        <w:tab w:val="left" w:pos="0"/>
        <w:tab w:val="left" w:pos="8931"/>
        <w:tab w:val="left" w:pos="9360"/>
      </w:tabs>
      <w:outlineLvl w:val="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92EFE" w14:textId="77777777" w:rsidR="00D50F6F" w:rsidRPr="004C02D7" w:rsidRDefault="00D50F6F" w:rsidP="00D50F6F">
    <w:pPr>
      <w:pStyle w:val="Piedepgina"/>
      <w:rPr>
        <w:color w:val="FF0000"/>
      </w:rPr>
    </w:pPr>
    <w:r w:rsidRPr="004C02D7">
      <w:rPr>
        <w:color w:val="FF0000"/>
        <w:sz w:val="16"/>
        <w:szCs w:val="16"/>
      </w:rPr>
      <w:t xml:space="preserve">La versión vigente de este documento está disponible en la página web del INSTITUTO DOMINICANO PARA LA CALIDAD (INDOCAL) </w:t>
    </w:r>
    <w:hyperlink r:id="rId1" w:history="1">
      <w:r w:rsidRPr="003B1328">
        <w:rPr>
          <w:rStyle w:val="Hipervnculo"/>
          <w:sz w:val="16"/>
          <w:szCs w:val="16"/>
        </w:rPr>
        <w:t>http://www.indocal.gob.do</w:t>
      </w:r>
    </w:hyperlink>
    <w:r>
      <w:rPr>
        <w:sz w:val="16"/>
        <w:szCs w:val="16"/>
      </w:rPr>
      <w:t xml:space="preserve">  </w:t>
    </w:r>
    <w:r w:rsidRPr="004C02D7">
      <w:rPr>
        <w:color w:val="FF0000"/>
        <w:sz w:val="16"/>
        <w:szCs w:val="16"/>
      </w:rPr>
      <w:t>por favor verificar vigencia antes de uso.</w:t>
    </w:r>
    <w:r>
      <w:rPr>
        <w:color w:val="FF0000"/>
        <w:sz w:val="16"/>
        <w:szCs w:val="16"/>
      </w:rPr>
      <w:t xml:space="preserve"> </w:t>
    </w:r>
  </w:p>
  <w:p w14:paraId="52FBC18B" w14:textId="03DD9431" w:rsidR="00641195" w:rsidRPr="00AD16D3" w:rsidRDefault="00641195">
    <w:pPr>
      <w:pStyle w:val="Piedepgina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4094E1" w14:textId="77777777" w:rsidR="00134C03" w:rsidRPr="0068531F" w:rsidRDefault="00134C03" w:rsidP="0068531F">
    <w:pPr>
      <w:pStyle w:val="Piedepgina"/>
      <w:rPr>
        <w:szCs w:val="16"/>
      </w:rPr>
    </w:pPr>
    <w:r w:rsidRPr="0068531F">
      <w:rPr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085A36" w14:textId="77777777" w:rsidR="009E3FD0" w:rsidRDefault="009E3FD0" w:rsidP="006A5A1F">
      <w:r>
        <w:separator/>
      </w:r>
    </w:p>
  </w:footnote>
  <w:footnote w:type="continuationSeparator" w:id="0">
    <w:p w14:paraId="6DB117F4" w14:textId="77777777" w:rsidR="009E3FD0" w:rsidRDefault="009E3FD0" w:rsidP="006A5A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517E7A" w14:textId="77777777" w:rsidR="00585901" w:rsidRDefault="0058590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78599F" w14:textId="0313A0AE" w:rsidR="00740609" w:rsidRPr="00855171" w:rsidRDefault="00740609" w:rsidP="00740609">
    <w:pPr>
      <w:pStyle w:val="Encabezado"/>
      <w:tabs>
        <w:tab w:val="left" w:pos="-284"/>
      </w:tabs>
      <w:ind w:hanging="284"/>
      <w:jc w:val="both"/>
      <w:rPr>
        <w:rFonts w:ascii="Arial" w:hAnsi="Arial" w:cs="Arial"/>
        <w:b/>
        <w:lang w:val="es-ES_tradnl"/>
      </w:rPr>
    </w:pPr>
    <w:r>
      <w:rPr>
        <w:rFonts w:ascii="Arial" w:hAnsi="Arial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6AF42FD1" wp14:editId="34DB65BB">
              <wp:simplePos x="0" y="0"/>
              <wp:positionH relativeFrom="column">
                <wp:posOffset>5004435</wp:posOffset>
              </wp:positionH>
              <wp:positionV relativeFrom="paragraph">
                <wp:posOffset>151765</wp:posOffset>
              </wp:positionV>
              <wp:extent cx="1107440" cy="393065"/>
              <wp:effectExtent l="13335" t="8890" r="12700" b="13970"/>
              <wp:wrapNone/>
              <wp:docPr id="1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7440" cy="3930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CAFE1B" w14:textId="77777777" w:rsidR="00740609" w:rsidRPr="00855171" w:rsidRDefault="00740609" w:rsidP="00740609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FO-DPE</w:t>
                          </w:r>
                          <w:r w:rsidRPr="00855171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-00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2</w:t>
                          </w:r>
                        </w:p>
                        <w:p w14:paraId="64833DC7" w14:textId="33955970" w:rsidR="00740609" w:rsidRPr="00855171" w:rsidRDefault="00740609" w:rsidP="00740609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  <w:r w:rsidRPr="00855171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Revisión </w:t>
                          </w:r>
                          <w:r w:rsidRPr="00200981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No. </w:t>
                          </w:r>
                          <w:r w:rsidR="00CD08BB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AF42FD1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style="position:absolute;left:0;text-align:left;margin-left:394.05pt;margin-top:11.95pt;width:87.2pt;height:30.95pt;z-index:2516648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" strokecolor="white">
              <v:textbox style="mso-fit-shape-to-text:t">
                <w:txbxContent>
                  <w:p w14:paraId="76CAFE1B" w14:textId="77777777" w:rsidR="00740609" w:rsidRPr="00855171" w:rsidRDefault="00740609" w:rsidP="00740609">
                    <w:pPr>
                      <w:jc w:val="center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FO-DPE</w:t>
                    </w:r>
                    <w:r w:rsidRPr="00855171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-00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2</w:t>
                    </w:r>
                  </w:p>
                  <w:p w14:paraId="64833DC7" w14:textId="33955970" w:rsidR="00740609" w:rsidRPr="00855171" w:rsidRDefault="00740609" w:rsidP="00740609">
                    <w:pPr>
                      <w:jc w:val="center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  <w:r w:rsidRPr="00855171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Revisión </w:t>
                    </w:r>
                    <w:r w:rsidRPr="00200981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No. </w:t>
                    </w:r>
                    <w:r w:rsidR="00CD08BB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 w:cs="Arial"/>
        <w:b/>
        <w:lang w:val="es-ES_tradnl"/>
      </w:rPr>
      <w:t xml:space="preserve">  RG</w:t>
    </w:r>
    <w:r w:rsidRPr="00855171">
      <w:rPr>
        <w:rFonts w:ascii="Arial" w:hAnsi="Arial" w:cs="Arial"/>
        <w:b/>
        <w:lang w:val="es-ES_tradnl"/>
      </w:rPr>
      <w:t>-</w:t>
    </w:r>
    <w:r>
      <w:rPr>
        <w:rFonts w:ascii="Arial" w:hAnsi="Arial" w:cs="Arial"/>
        <w:b/>
        <w:lang w:val="es-ES_tradnl"/>
      </w:rPr>
      <w:t>DPE-001</w:t>
    </w:r>
  </w:p>
  <w:p w14:paraId="151300CE" w14:textId="77777777" w:rsidR="00740609" w:rsidRPr="00855171" w:rsidRDefault="00740609" w:rsidP="00CF25A7">
    <w:pPr>
      <w:pStyle w:val="Encabezado"/>
      <w:tabs>
        <w:tab w:val="left" w:pos="142"/>
        <w:tab w:val="left" w:pos="1571"/>
      </w:tabs>
      <w:ind w:left="1276" w:right="1134"/>
      <w:jc w:val="center"/>
      <w:rPr>
        <w:rFonts w:ascii="Arial" w:hAnsi="Arial" w:cs="Arial"/>
        <w:b/>
        <w:sz w:val="26"/>
        <w:szCs w:val="26"/>
        <w:lang w:val="es-ES_tradnl"/>
      </w:rPr>
    </w:pPr>
    <w:r>
      <w:rPr>
        <w:rFonts w:ascii="Arial" w:hAnsi="Arial" w:cs="Arial"/>
        <w:b/>
        <w:noProof/>
        <w:sz w:val="26"/>
        <w:szCs w:val="26"/>
        <w:lang w:val="es-MX" w:eastAsia="es-MX"/>
      </w:rPr>
      <w:drawing>
        <wp:anchor distT="0" distB="0" distL="114300" distR="114300" simplePos="0" relativeHeight="251665920" behindDoc="1" locked="0" layoutInCell="1" allowOverlap="1" wp14:anchorId="5FDA73B3" wp14:editId="5A957FC7">
          <wp:simplePos x="0" y="0"/>
          <wp:positionH relativeFrom="column">
            <wp:posOffset>-133985</wp:posOffset>
          </wp:positionH>
          <wp:positionV relativeFrom="paragraph">
            <wp:posOffset>15240</wp:posOffset>
          </wp:positionV>
          <wp:extent cx="886460" cy="548640"/>
          <wp:effectExtent l="19050" t="0" r="8890" b="0"/>
          <wp:wrapThrough wrapText="bothSides">
            <wp:wrapPolygon edited="0">
              <wp:start x="-464" y="0"/>
              <wp:lineTo x="-464" y="21000"/>
              <wp:lineTo x="21817" y="21000"/>
              <wp:lineTo x="21817" y="0"/>
              <wp:lineTo x="-464" y="0"/>
            </wp:wrapPolygon>
          </wp:wrapThrough>
          <wp:docPr id="3" name="Imagen 3" descr="INDOCA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INDOCAL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548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55171">
      <w:rPr>
        <w:rFonts w:ascii="Arial" w:hAnsi="Arial" w:cs="Arial"/>
        <w:b/>
        <w:sz w:val="26"/>
        <w:szCs w:val="26"/>
        <w:lang w:val="es-ES_tradnl"/>
      </w:rPr>
      <w:t>Instituto Dominicano para la Calidad</w:t>
    </w:r>
  </w:p>
  <w:p w14:paraId="1512A2B9" w14:textId="77777777" w:rsidR="00740609" w:rsidRDefault="00740609" w:rsidP="00CF25A7">
    <w:pPr>
      <w:pStyle w:val="Encabezado"/>
      <w:tabs>
        <w:tab w:val="left" w:pos="142"/>
        <w:tab w:val="left" w:pos="1571"/>
      </w:tabs>
      <w:ind w:left="1276" w:right="1134" w:hanging="142"/>
      <w:jc w:val="center"/>
      <w:rPr>
        <w:rFonts w:ascii="Arial" w:hAnsi="Arial" w:cs="Arial"/>
        <w:b/>
        <w:lang w:val="es-ES_tradnl"/>
      </w:rPr>
    </w:pPr>
    <w:r>
      <w:rPr>
        <w:rFonts w:ascii="Arial" w:hAnsi="Arial" w:cs="Arial"/>
        <w:b/>
        <w:lang w:val="es-ES_tradnl"/>
      </w:rPr>
      <w:t>Dirección Evaluación de la Conformidad</w:t>
    </w:r>
  </w:p>
  <w:p w14:paraId="06F95C6A" w14:textId="77777777" w:rsidR="00740609" w:rsidRDefault="00740609">
    <w:pPr>
      <w:pStyle w:val="Encabezado"/>
      <w:tabs>
        <w:tab w:val="left" w:pos="142"/>
        <w:tab w:val="left" w:pos="1571"/>
      </w:tabs>
      <w:ind w:left="-709" w:hanging="142"/>
      <w:jc w:val="center"/>
      <w:rPr>
        <w:rFonts w:ascii="Arial" w:hAnsi="Arial" w:cs="Arial"/>
        <w:b/>
        <w:lang w:val="es-ES_tradnl"/>
      </w:rPr>
    </w:pPr>
  </w:p>
  <w:p w14:paraId="275B13BE" w14:textId="77777777" w:rsidR="00740609" w:rsidRDefault="00740609" w:rsidP="00740609">
    <w:pPr>
      <w:pStyle w:val="Encabezado"/>
      <w:tabs>
        <w:tab w:val="left" w:pos="142"/>
        <w:tab w:val="left" w:pos="1571"/>
      </w:tabs>
      <w:ind w:left="-709" w:hanging="142"/>
      <w:jc w:val="center"/>
      <w:rPr>
        <w:rFonts w:ascii="Arial" w:hAnsi="Arial" w:cs="Arial"/>
        <w:b/>
        <w:lang w:val="es-ES_tradnl"/>
      </w:rPr>
    </w:pPr>
  </w:p>
  <w:p w14:paraId="6C113391" w14:textId="77777777" w:rsidR="00740609" w:rsidRPr="00855171" w:rsidRDefault="00740609" w:rsidP="00740609">
    <w:pPr>
      <w:pStyle w:val="Encabezado"/>
      <w:ind w:left="-284"/>
      <w:jc w:val="center"/>
      <w:rPr>
        <w:rFonts w:ascii="Arial" w:hAnsi="Arial" w:cs="Arial"/>
        <w:b/>
        <w:lang w:val="es-ES_tradnl"/>
      </w:rPr>
    </w:pPr>
    <w:r w:rsidRPr="00DC1531">
      <w:rPr>
        <w:rFonts w:ascii="Arial" w:hAnsi="Arial" w:cs="Arial"/>
        <w:b/>
        <w:lang w:val="es-ES_tradnl"/>
      </w:rPr>
      <w:t>FORMULARIO SOLICITUD DE CERTIFICACIÓN DE P</w:t>
    </w:r>
    <w:r>
      <w:rPr>
        <w:rFonts w:ascii="Arial" w:hAnsi="Arial" w:cs="Arial"/>
        <w:b/>
        <w:lang w:val="es-ES_tradnl"/>
      </w:rPr>
      <w:t>ERSONAS</w:t>
    </w:r>
  </w:p>
  <w:p w14:paraId="184A7B13" w14:textId="77777777" w:rsidR="00F04B27" w:rsidRPr="00F04B27" w:rsidRDefault="00F04B27" w:rsidP="00F04B2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74DAD1" w14:textId="77777777" w:rsidR="00585901" w:rsidRDefault="0058590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B7D40"/>
    <w:multiLevelType w:val="hybridMultilevel"/>
    <w:tmpl w:val="8F82FA0E"/>
    <w:lvl w:ilvl="0" w:tplc="1C0A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" w15:restartNumberingAfterBreak="0">
    <w:nsid w:val="323017E1"/>
    <w:multiLevelType w:val="hybridMultilevel"/>
    <w:tmpl w:val="7AF8F004"/>
    <w:lvl w:ilvl="0" w:tplc="0B40F7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C16D11"/>
    <w:multiLevelType w:val="hybridMultilevel"/>
    <w:tmpl w:val="0BB8D340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E4319D"/>
    <w:multiLevelType w:val="hybridMultilevel"/>
    <w:tmpl w:val="1A1C023C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4787A02"/>
    <w:multiLevelType w:val="hybridMultilevel"/>
    <w:tmpl w:val="B582DE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935550"/>
    <w:multiLevelType w:val="hybridMultilevel"/>
    <w:tmpl w:val="A1561264"/>
    <w:lvl w:ilvl="0" w:tplc="CDE68F7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0C0B68"/>
    <w:multiLevelType w:val="hybridMultilevel"/>
    <w:tmpl w:val="8498225C"/>
    <w:lvl w:ilvl="0" w:tplc="1C0A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99A"/>
    <w:rsid w:val="0000374D"/>
    <w:rsid w:val="00003B51"/>
    <w:rsid w:val="00010637"/>
    <w:rsid w:val="00011CB7"/>
    <w:rsid w:val="00015213"/>
    <w:rsid w:val="0001588E"/>
    <w:rsid w:val="000246CC"/>
    <w:rsid w:val="00026A98"/>
    <w:rsid w:val="0003271B"/>
    <w:rsid w:val="00033595"/>
    <w:rsid w:val="000372D3"/>
    <w:rsid w:val="000455CE"/>
    <w:rsid w:val="00046BB3"/>
    <w:rsid w:val="0005116A"/>
    <w:rsid w:val="000545A8"/>
    <w:rsid w:val="000568A3"/>
    <w:rsid w:val="0006054B"/>
    <w:rsid w:val="00063535"/>
    <w:rsid w:val="00070E1A"/>
    <w:rsid w:val="00080BF9"/>
    <w:rsid w:val="00081AC4"/>
    <w:rsid w:val="00087D7D"/>
    <w:rsid w:val="000944B2"/>
    <w:rsid w:val="000A0BC5"/>
    <w:rsid w:val="000B5943"/>
    <w:rsid w:val="000B5CBD"/>
    <w:rsid w:val="000D2160"/>
    <w:rsid w:val="000D2C68"/>
    <w:rsid w:val="000F3F85"/>
    <w:rsid w:val="00105A53"/>
    <w:rsid w:val="00111DB3"/>
    <w:rsid w:val="001142A1"/>
    <w:rsid w:val="0012674D"/>
    <w:rsid w:val="00127CE4"/>
    <w:rsid w:val="00134C03"/>
    <w:rsid w:val="00136891"/>
    <w:rsid w:val="00143EED"/>
    <w:rsid w:val="0014570C"/>
    <w:rsid w:val="00146D2A"/>
    <w:rsid w:val="001504A0"/>
    <w:rsid w:val="00166740"/>
    <w:rsid w:val="001673D9"/>
    <w:rsid w:val="001772BA"/>
    <w:rsid w:val="001847DA"/>
    <w:rsid w:val="00192C8C"/>
    <w:rsid w:val="00194C4A"/>
    <w:rsid w:val="001C0267"/>
    <w:rsid w:val="001C0C32"/>
    <w:rsid w:val="001C2323"/>
    <w:rsid w:val="001C7C1A"/>
    <w:rsid w:val="001F6008"/>
    <w:rsid w:val="00202575"/>
    <w:rsid w:val="00203A09"/>
    <w:rsid w:val="0020412C"/>
    <w:rsid w:val="00211950"/>
    <w:rsid w:val="00213EE9"/>
    <w:rsid w:val="002146A0"/>
    <w:rsid w:val="00214A1C"/>
    <w:rsid w:val="002175BA"/>
    <w:rsid w:val="00242191"/>
    <w:rsid w:val="00245A78"/>
    <w:rsid w:val="00250024"/>
    <w:rsid w:val="00253EF8"/>
    <w:rsid w:val="00256801"/>
    <w:rsid w:val="0026587F"/>
    <w:rsid w:val="00265AF2"/>
    <w:rsid w:val="00267891"/>
    <w:rsid w:val="00270FF5"/>
    <w:rsid w:val="00276EB9"/>
    <w:rsid w:val="00281889"/>
    <w:rsid w:val="00283386"/>
    <w:rsid w:val="00290F11"/>
    <w:rsid w:val="00292074"/>
    <w:rsid w:val="00295217"/>
    <w:rsid w:val="002957A3"/>
    <w:rsid w:val="002A1250"/>
    <w:rsid w:val="002A2C00"/>
    <w:rsid w:val="002A31EF"/>
    <w:rsid w:val="002C0441"/>
    <w:rsid w:val="002C4F64"/>
    <w:rsid w:val="002D01AB"/>
    <w:rsid w:val="002E2766"/>
    <w:rsid w:val="002E7491"/>
    <w:rsid w:val="002F1942"/>
    <w:rsid w:val="002F1B25"/>
    <w:rsid w:val="002F2CCF"/>
    <w:rsid w:val="002F66CF"/>
    <w:rsid w:val="002F7D0F"/>
    <w:rsid w:val="00304D85"/>
    <w:rsid w:val="00307935"/>
    <w:rsid w:val="00314BD0"/>
    <w:rsid w:val="003165F3"/>
    <w:rsid w:val="00323788"/>
    <w:rsid w:val="0033458F"/>
    <w:rsid w:val="0034030B"/>
    <w:rsid w:val="00352608"/>
    <w:rsid w:val="00353621"/>
    <w:rsid w:val="003542F7"/>
    <w:rsid w:val="003555D4"/>
    <w:rsid w:val="00363184"/>
    <w:rsid w:val="00364CFC"/>
    <w:rsid w:val="00365E4F"/>
    <w:rsid w:val="003711DA"/>
    <w:rsid w:val="003732B8"/>
    <w:rsid w:val="00374F4B"/>
    <w:rsid w:val="00380951"/>
    <w:rsid w:val="003A33AB"/>
    <w:rsid w:val="003A3EDA"/>
    <w:rsid w:val="003B1C88"/>
    <w:rsid w:val="003D3063"/>
    <w:rsid w:val="003E465B"/>
    <w:rsid w:val="003F199A"/>
    <w:rsid w:val="003F3D08"/>
    <w:rsid w:val="003F4E67"/>
    <w:rsid w:val="003F6C8D"/>
    <w:rsid w:val="00407485"/>
    <w:rsid w:val="00411C21"/>
    <w:rsid w:val="0042567A"/>
    <w:rsid w:val="004274AD"/>
    <w:rsid w:val="00431B3E"/>
    <w:rsid w:val="00432769"/>
    <w:rsid w:val="00436F26"/>
    <w:rsid w:val="00442F37"/>
    <w:rsid w:val="004532B0"/>
    <w:rsid w:val="0045692F"/>
    <w:rsid w:val="00460C78"/>
    <w:rsid w:val="00465798"/>
    <w:rsid w:val="004776A6"/>
    <w:rsid w:val="00482A1E"/>
    <w:rsid w:val="004B5906"/>
    <w:rsid w:val="004C1303"/>
    <w:rsid w:val="004D3B07"/>
    <w:rsid w:val="004E460C"/>
    <w:rsid w:val="004E5929"/>
    <w:rsid w:val="004F0B6F"/>
    <w:rsid w:val="004F5EAE"/>
    <w:rsid w:val="004F691C"/>
    <w:rsid w:val="005059B0"/>
    <w:rsid w:val="00515B4F"/>
    <w:rsid w:val="00527349"/>
    <w:rsid w:val="00527D8F"/>
    <w:rsid w:val="00540039"/>
    <w:rsid w:val="00552F50"/>
    <w:rsid w:val="00560BAE"/>
    <w:rsid w:val="005660D8"/>
    <w:rsid w:val="005718A5"/>
    <w:rsid w:val="0057225F"/>
    <w:rsid w:val="00581F99"/>
    <w:rsid w:val="00585901"/>
    <w:rsid w:val="00585ACC"/>
    <w:rsid w:val="00587DB8"/>
    <w:rsid w:val="005921EF"/>
    <w:rsid w:val="00594D83"/>
    <w:rsid w:val="005A4258"/>
    <w:rsid w:val="005A477A"/>
    <w:rsid w:val="005A6083"/>
    <w:rsid w:val="005B2575"/>
    <w:rsid w:val="005B69F0"/>
    <w:rsid w:val="005D0165"/>
    <w:rsid w:val="005D2558"/>
    <w:rsid w:val="005E3E67"/>
    <w:rsid w:val="005F399B"/>
    <w:rsid w:val="005F66B5"/>
    <w:rsid w:val="005F7618"/>
    <w:rsid w:val="005F7E5C"/>
    <w:rsid w:val="00604D28"/>
    <w:rsid w:val="006067E6"/>
    <w:rsid w:val="006120E9"/>
    <w:rsid w:val="006143A0"/>
    <w:rsid w:val="00630115"/>
    <w:rsid w:val="00631D5F"/>
    <w:rsid w:val="00633398"/>
    <w:rsid w:val="006344E7"/>
    <w:rsid w:val="00641175"/>
    <w:rsid w:val="00641195"/>
    <w:rsid w:val="00641912"/>
    <w:rsid w:val="00647229"/>
    <w:rsid w:val="00650D84"/>
    <w:rsid w:val="00654DF5"/>
    <w:rsid w:val="00664D2B"/>
    <w:rsid w:val="00681017"/>
    <w:rsid w:val="0068531F"/>
    <w:rsid w:val="006930A6"/>
    <w:rsid w:val="006938A5"/>
    <w:rsid w:val="006962C5"/>
    <w:rsid w:val="006A5A1F"/>
    <w:rsid w:val="006A79D3"/>
    <w:rsid w:val="006B2FC8"/>
    <w:rsid w:val="006C00C7"/>
    <w:rsid w:val="006C2B7F"/>
    <w:rsid w:val="006C40D1"/>
    <w:rsid w:val="006D0D3B"/>
    <w:rsid w:val="006D4658"/>
    <w:rsid w:val="006D574F"/>
    <w:rsid w:val="006E01B4"/>
    <w:rsid w:val="006E4152"/>
    <w:rsid w:val="006E721A"/>
    <w:rsid w:val="006F571F"/>
    <w:rsid w:val="006F5C61"/>
    <w:rsid w:val="00711D21"/>
    <w:rsid w:val="00727DE4"/>
    <w:rsid w:val="00727FDB"/>
    <w:rsid w:val="00740609"/>
    <w:rsid w:val="00752274"/>
    <w:rsid w:val="007538D4"/>
    <w:rsid w:val="00754487"/>
    <w:rsid w:val="00782274"/>
    <w:rsid w:val="0078732A"/>
    <w:rsid w:val="007A7CCD"/>
    <w:rsid w:val="007B7CC4"/>
    <w:rsid w:val="007C51FB"/>
    <w:rsid w:val="007C5F1C"/>
    <w:rsid w:val="007D0CCB"/>
    <w:rsid w:val="007D3F73"/>
    <w:rsid w:val="007D5FA2"/>
    <w:rsid w:val="007E6992"/>
    <w:rsid w:val="0080324A"/>
    <w:rsid w:val="00810E33"/>
    <w:rsid w:val="00814E3E"/>
    <w:rsid w:val="0082363C"/>
    <w:rsid w:val="00825CEE"/>
    <w:rsid w:val="008271D4"/>
    <w:rsid w:val="00831070"/>
    <w:rsid w:val="0084197C"/>
    <w:rsid w:val="008437BB"/>
    <w:rsid w:val="00845E27"/>
    <w:rsid w:val="00850596"/>
    <w:rsid w:val="00851738"/>
    <w:rsid w:val="00853424"/>
    <w:rsid w:val="00857645"/>
    <w:rsid w:val="008726CB"/>
    <w:rsid w:val="00887067"/>
    <w:rsid w:val="0089298E"/>
    <w:rsid w:val="008A218F"/>
    <w:rsid w:val="008B3035"/>
    <w:rsid w:val="008B37F8"/>
    <w:rsid w:val="008B7625"/>
    <w:rsid w:val="008D0AA9"/>
    <w:rsid w:val="008D1A04"/>
    <w:rsid w:val="008F1CE6"/>
    <w:rsid w:val="008F45CE"/>
    <w:rsid w:val="00902E52"/>
    <w:rsid w:val="00905437"/>
    <w:rsid w:val="00913287"/>
    <w:rsid w:val="00940042"/>
    <w:rsid w:val="00945D12"/>
    <w:rsid w:val="0097731F"/>
    <w:rsid w:val="0098110D"/>
    <w:rsid w:val="00981854"/>
    <w:rsid w:val="00987111"/>
    <w:rsid w:val="009A0B83"/>
    <w:rsid w:val="009D60B6"/>
    <w:rsid w:val="009D79C4"/>
    <w:rsid w:val="009E13EC"/>
    <w:rsid w:val="009E3FD0"/>
    <w:rsid w:val="009F2D4E"/>
    <w:rsid w:val="009F439B"/>
    <w:rsid w:val="00A31655"/>
    <w:rsid w:val="00A36CCE"/>
    <w:rsid w:val="00A44724"/>
    <w:rsid w:val="00A471B4"/>
    <w:rsid w:val="00A63F8F"/>
    <w:rsid w:val="00A641E9"/>
    <w:rsid w:val="00A676EF"/>
    <w:rsid w:val="00A71450"/>
    <w:rsid w:val="00A82593"/>
    <w:rsid w:val="00A87588"/>
    <w:rsid w:val="00AA179A"/>
    <w:rsid w:val="00AA19E7"/>
    <w:rsid w:val="00AB65DB"/>
    <w:rsid w:val="00AB6825"/>
    <w:rsid w:val="00AD0DC8"/>
    <w:rsid w:val="00AD16D3"/>
    <w:rsid w:val="00AD4B54"/>
    <w:rsid w:val="00AD777D"/>
    <w:rsid w:val="00AE7D8C"/>
    <w:rsid w:val="00AF2E77"/>
    <w:rsid w:val="00B025AE"/>
    <w:rsid w:val="00B10769"/>
    <w:rsid w:val="00B114F1"/>
    <w:rsid w:val="00B21221"/>
    <w:rsid w:val="00B2127A"/>
    <w:rsid w:val="00B47BD2"/>
    <w:rsid w:val="00B50000"/>
    <w:rsid w:val="00B5531C"/>
    <w:rsid w:val="00B55AF0"/>
    <w:rsid w:val="00B630C3"/>
    <w:rsid w:val="00B64405"/>
    <w:rsid w:val="00B65930"/>
    <w:rsid w:val="00B760DA"/>
    <w:rsid w:val="00B957A6"/>
    <w:rsid w:val="00B97D5B"/>
    <w:rsid w:val="00BA6403"/>
    <w:rsid w:val="00BA64F5"/>
    <w:rsid w:val="00BA79E6"/>
    <w:rsid w:val="00BB252D"/>
    <w:rsid w:val="00BB299F"/>
    <w:rsid w:val="00BB3E58"/>
    <w:rsid w:val="00BB71C3"/>
    <w:rsid w:val="00BB7B41"/>
    <w:rsid w:val="00BC2404"/>
    <w:rsid w:val="00BC3D2B"/>
    <w:rsid w:val="00BF57A0"/>
    <w:rsid w:val="00C13810"/>
    <w:rsid w:val="00C222DA"/>
    <w:rsid w:val="00C2347A"/>
    <w:rsid w:val="00C24907"/>
    <w:rsid w:val="00C263DA"/>
    <w:rsid w:val="00C2685C"/>
    <w:rsid w:val="00C27096"/>
    <w:rsid w:val="00C27246"/>
    <w:rsid w:val="00C27E30"/>
    <w:rsid w:val="00C30412"/>
    <w:rsid w:val="00C318CE"/>
    <w:rsid w:val="00C36F85"/>
    <w:rsid w:val="00C372E0"/>
    <w:rsid w:val="00C42108"/>
    <w:rsid w:val="00C45A35"/>
    <w:rsid w:val="00C45F10"/>
    <w:rsid w:val="00C46054"/>
    <w:rsid w:val="00C54A69"/>
    <w:rsid w:val="00C552C4"/>
    <w:rsid w:val="00C553D8"/>
    <w:rsid w:val="00C6055B"/>
    <w:rsid w:val="00C623C6"/>
    <w:rsid w:val="00C7329C"/>
    <w:rsid w:val="00C76E1A"/>
    <w:rsid w:val="00C83777"/>
    <w:rsid w:val="00C85704"/>
    <w:rsid w:val="00C87A41"/>
    <w:rsid w:val="00C96ED6"/>
    <w:rsid w:val="00CA23FF"/>
    <w:rsid w:val="00CA26E0"/>
    <w:rsid w:val="00CA2D3E"/>
    <w:rsid w:val="00CB3515"/>
    <w:rsid w:val="00CB5F3C"/>
    <w:rsid w:val="00CC1BEF"/>
    <w:rsid w:val="00CC3E5E"/>
    <w:rsid w:val="00CD08BB"/>
    <w:rsid w:val="00CF25A7"/>
    <w:rsid w:val="00CF74F7"/>
    <w:rsid w:val="00D00F60"/>
    <w:rsid w:val="00D06946"/>
    <w:rsid w:val="00D14B46"/>
    <w:rsid w:val="00D221EE"/>
    <w:rsid w:val="00D246C6"/>
    <w:rsid w:val="00D32201"/>
    <w:rsid w:val="00D359D8"/>
    <w:rsid w:val="00D450EB"/>
    <w:rsid w:val="00D50AF8"/>
    <w:rsid w:val="00D50F6F"/>
    <w:rsid w:val="00D51325"/>
    <w:rsid w:val="00D516C5"/>
    <w:rsid w:val="00D75BD7"/>
    <w:rsid w:val="00D75D8F"/>
    <w:rsid w:val="00D83211"/>
    <w:rsid w:val="00D9091C"/>
    <w:rsid w:val="00DA7ED8"/>
    <w:rsid w:val="00DB0DA6"/>
    <w:rsid w:val="00DB6002"/>
    <w:rsid w:val="00DB68AA"/>
    <w:rsid w:val="00DB7040"/>
    <w:rsid w:val="00DC5A70"/>
    <w:rsid w:val="00DD0B98"/>
    <w:rsid w:val="00DE7A4D"/>
    <w:rsid w:val="00E15C11"/>
    <w:rsid w:val="00E21349"/>
    <w:rsid w:val="00E215D7"/>
    <w:rsid w:val="00E27CEC"/>
    <w:rsid w:val="00E3128E"/>
    <w:rsid w:val="00E370A5"/>
    <w:rsid w:val="00E42273"/>
    <w:rsid w:val="00E4317B"/>
    <w:rsid w:val="00E45205"/>
    <w:rsid w:val="00E4785C"/>
    <w:rsid w:val="00E54884"/>
    <w:rsid w:val="00E56E07"/>
    <w:rsid w:val="00E6181B"/>
    <w:rsid w:val="00E6337C"/>
    <w:rsid w:val="00E63BBA"/>
    <w:rsid w:val="00E64F97"/>
    <w:rsid w:val="00E81017"/>
    <w:rsid w:val="00E846A6"/>
    <w:rsid w:val="00E8698C"/>
    <w:rsid w:val="00E900B9"/>
    <w:rsid w:val="00E92154"/>
    <w:rsid w:val="00E96BEA"/>
    <w:rsid w:val="00EA1197"/>
    <w:rsid w:val="00EB3042"/>
    <w:rsid w:val="00EE40D3"/>
    <w:rsid w:val="00EF54B0"/>
    <w:rsid w:val="00F02DBD"/>
    <w:rsid w:val="00F04873"/>
    <w:rsid w:val="00F04B27"/>
    <w:rsid w:val="00F06430"/>
    <w:rsid w:val="00F06E87"/>
    <w:rsid w:val="00F1056A"/>
    <w:rsid w:val="00F153D7"/>
    <w:rsid w:val="00F26C6C"/>
    <w:rsid w:val="00F34CBB"/>
    <w:rsid w:val="00F3746B"/>
    <w:rsid w:val="00F40659"/>
    <w:rsid w:val="00F45DE8"/>
    <w:rsid w:val="00F5085E"/>
    <w:rsid w:val="00F74E87"/>
    <w:rsid w:val="00F943ED"/>
    <w:rsid w:val="00FA1E65"/>
    <w:rsid w:val="00FB279F"/>
    <w:rsid w:val="00FB608F"/>
    <w:rsid w:val="00FB62CC"/>
    <w:rsid w:val="00FD2DC7"/>
    <w:rsid w:val="00FE0577"/>
    <w:rsid w:val="00FE1581"/>
    <w:rsid w:val="00FE6520"/>
    <w:rsid w:val="00FF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8623F0"/>
  <w15:docId w15:val="{7D2C628D-4A9A-4330-AFB3-20B16804A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19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11950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5A1F"/>
    <w:pPr>
      <w:tabs>
        <w:tab w:val="center" w:pos="4419"/>
        <w:tab w:val="right" w:pos="8838"/>
      </w:tabs>
    </w:pPr>
    <w:rPr>
      <w:rFonts w:asciiTheme="minorHAnsi" w:eastAsiaTheme="minorEastAsia" w:hAnsiTheme="minorHAnsi" w:cstheme="minorBidi"/>
      <w:sz w:val="22"/>
      <w:szCs w:val="22"/>
      <w:lang w:eastAsia="es-DO"/>
    </w:rPr>
  </w:style>
  <w:style w:type="character" w:customStyle="1" w:styleId="EncabezadoCar">
    <w:name w:val="Encabezado Car"/>
    <w:basedOn w:val="Fuentedeprrafopredeter"/>
    <w:link w:val="Encabezado"/>
    <w:uiPriority w:val="99"/>
    <w:rsid w:val="006A5A1F"/>
  </w:style>
  <w:style w:type="paragraph" w:styleId="Piedepgina">
    <w:name w:val="footer"/>
    <w:basedOn w:val="Normal"/>
    <w:link w:val="PiedepginaCar"/>
    <w:unhideWhenUsed/>
    <w:rsid w:val="006A5A1F"/>
    <w:pPr>
      <w:tabs>
        <w:tab w:val="center" w:pos="4419"/>
        <w:tab w:val="right" w:pos="8838"/>
      </w:tabs>
    </w:pPr>
    <w:rPr>
      <w:rFonts w:asciiTheme="minorHAnsi" w:eastAsiaTheme="minorEastAsia" w:hAnsiTheme="minorHAnsi" w:cstheme="minorBidi"/>
      <w:sz w:val="22"/>
      <w:szCs w:val="22"/>
      <w:lang w:eastAsia="es-DO"/>
    </w:rPr>
  </w:style>
  <w:style w:type="character" w:customStyle="1" w:styleId="PiedepginaCar">
    <w:name w:val="Pie de página Car"/>
    <w:basedOn w:val="Fuentedeprrafopredeter"/>
    <w:link w:val="Piedepgina"/>
    <w:rsid w:val="006A5A1F"/>
  </w:style>
  <w:style w:type="paragraph" w:styleId="Textodeglobo">
    <w:name w:val="Balloon Text"/>
    <w:basedOn w:val="Normal"/>
    <w:link w:val="TextodegloboCar"/>
    <w:uiPriority w:val="99"/>
    <w:semiHidden/>
    <w:unhideWhenUsed/>
    <w:rsid w:val="006A5A1F"/>
    <w:rPr>
      <w:rFonts w:ascii="Tahoma" w:eastAsiaTheme="minorEastAsia" w:hAnsi="Tahoma" w:cs="Tahoma"/>
      <w:sz w:val="16"/>
      <w:szCs w:val="16"/>
      <w:lang w:eastAsia="es-D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5A1F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080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11950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es-DO"/>
    </w:rPr>
  </w:style>
  <w:style w:type="character" w:customStyle="1" w:styleId="Ttulo2Car">
    <w:name w:val="Título 2 Car"/>
    <w:basedOn w:val="Fuentedeprrafopredeter"/>
    <w:link w:val="Ttulo2"/>
    <w:uiPriority w:val="9"/>
    <w:rsid w:val="0021195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Textodelmarcadordeposicin">
    <w:name w:val="Placeholder Text"/>
    <w:basedOn w:val="Fuentedeprrafopredeter"/>
    <w:uiPriority w:val="99"/>
    <w:semiHidden/>
    <w:rsid w:val="00BC3D2B"/>
    <w:rPr>
      <w:color w:val="808080"/>
    </w:rPr>
  </w:style>
  <w:style w:type="paragraph" w:customStyle="1" w:styleId="PROCEDIMIENTO">
    <w:name w:val="PROCEDIMIENTO"/>
    <w:basedOn w:val="Normal"/>
    <w:qFormat/>
    <w:rsid w:val="00FF0398"/>
    <w:pPr>
      <w:pBdr>
        <w:bottom w:val="single" w:sz="4" w:space="4" w:color="4F81BD" w:themeColor="accent1"/>
      </w:pBdr>
      <w:spacing w:before="200" w:after="280" w:line="276" w:lineRule="auto"/>
      <w:ind w:right="936"/>
      <w:outlineLvl w:val="0"/>
    </w:pPr>
    <w:rPr>
      <w:rFonts w:ascii="Arial" w:eastAsiaTheme="minorEastAsia" w:hAnsi="Arial" w:cs="Arial"/>
      <w:b/>
      <w:bCs/>
      <w:iCs/>
      <w:sz w:val="20"/>
      <w:szCs w:val="22"/>
      <w:lang w:val="es-ES_tradnl" w:eastAsia="es-D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42108"/>
    <w:rPr>
      <w:rFonts w:asciiTheme="minorHAnsi" w:eastAsiaTheme="minorEastAsia" w:hAnsiTheme="minorHAnsi" w:cstheme="minorBidi"/>
      <w:sz w:val="20"/>
      <w:szCs w:val="20"/>
      <w:lang w:eastAsia="es-DO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42108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42108"/>
    <w:rPr>
      <w:vertAlign w:val="superscript"/>
    </w:rPr>
  </w:style>
  <w:style w:type="character" w:styleId="Hipervnculo">
    <w:name w:val="Hyperlink"/>
    <w:basedOn w:val="Fuentedeprrafopredeter"/>
    <w:rsid w:val="00641195"/>
    <w:rPr>
      <w:color w:val="0000FF"/>
      <w:u w:val="single"/>
    </w:rPr>
  </w:style>
  <w:style w:type="paragraph" w:styleId="Ttulo">
    <w:name w:val="Title"/>
    <w:basedOn w:val="Normal"/>
    <w:link w:val="TtuloCar"/>
    <w:qFormat/>
    <w:rsid w:val="00641195"/>
    <w:pPr>
      <w:jc w:val="center"/>
    </w:pPr>
    <w:rPr>
      <w:b/>
      <w:bCs/>
      <w:lang w:val="es-CR"/>
    </w:rPr>
  </w:style>
  <w:style w:type="character" w:customStyle="1" w:styleId="TtuloCar">
    <w:name w:val="Título Car"/>
    <w:basedOn w:val="Fuentedeprrafopredeter"/>
    <w:link w:val="Ttulo"/>
    <w:rsid w:val="00641195"/>
    <w:rPr>
      <w:rFonts w:ascii="Times New Roman" w:eastAsia="Times New Roman" w:hAnsi="Times New Roman" w:cs="Times New Roman"/>
      <w:b/>
      <w:bCs/>
      <w:sz w:val="24"/>
      <w:szCs w:val="24"/>
      <w:lang w:val="es-CR" w:eastAsia="es-ES"/>
    </w:rPr>
  </w:style>
  <w:style w:type="paragraph" w:styleId="Textoindependiente">
    <w:name w:val="Body Text"/>
    <w:basedOn w:val="Normal"/>
    <w:link w:val="TextoindependienteCar"/>
    <w:rsid w:val="00641195"/>
    <w:pPr>
      <w:spacing w:line="360" w:lineRule="auto"/>
    </w:pPr>
    <w:rPr>
      <w:b/>
      <w:bCs/>
      <w:i/>
      <w:iCs/>
      <w:lang w:val="es-CR"/>
    </w:rPr>
  </w:style>
  <w:style w:type="character" w:customStyle="1" w:styleId="TextoindependienteCar">
    <w:name w:val="Texto independiente Car"/>
    <w:basedOn w:val="Fuentedeprrafopredeter"/>
    <w:link w:val="Textoindependiente"/>
    <w:rsid w:val="00641195"/>
    <w:rPr>
      <w:rFonts w:ascii="Times New Roman" w:eastAsia="Times New Roman" w:hAnsi="Times New Roman" w:cs="Times New Roman"/>
      <w:b/>
      <w:bCs/>
      <w:i/>
      <w:iCs/>
      <w:sz w:val="24"/>
      <w:szCs w:val="24"/>
      <w:lang w:val="es-CR" w:eastAsia="es-ES"/>
    </w:rPr>
  </w:style>
  <w:style w:type="paragraph" w:customStyle="1" w:styleId="Default">
    <w:name w:val="Default"/>
    <w:rsid w:val="0064119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963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cindocal@indocal.gob.do" TargetMode="External"/><Relationship Id="rId13" Type="http://schemas.openxmlformats.org/officeDocument/2006/relationships/header" Target="header3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indocal.gob.do" TargetMode="Externa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ndocal.gob.do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ndocal.gob.do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ndocal.gob.do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macea\Documents\SGC\FORMULARIOS\FORMATO%20DE%20DECLARACI&#211;N%20SISTEMA\EN%20REVISI&#211;N\Plantill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0C4415-D0D7-4BA4-9C55-BF7960D52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</Template>
  <TotalTime>8</TotalTime>
  <Pages>3</Pages>
  <Words>640</Words>
  <Characters>3521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DIGENOR</Company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jmacea</dc:creator>
  <cp:lastModifiedBy>Noemi Frias</cp:lastModifiedBy>
  <cp:revision>10</cp:revision>
  <cp:lastPrinted>2025-06-12T18:31:00Z</cp:lastPrinted>
  <dcterms:created xsi:type="dcterms:W3CDTF">2025-06-16T14:13:00Z</dcterms:created>
  <dcterms:modified xsi:type="dcterms:W3CDTF">2026-03-04T13:28:00Z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-682877790</vt:i4>
  </property>
</Properties>
</file>